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-Accent3"/>
        <w:tblW w:w="5005" w:type="pct"/>
        <w:tblLook w:val="04A0" w:firstRow="1" w:lastRow="0" w:firstColumn="1" w:lastColumn="0" w:noHBand="0" w:noVBand="1"/>
      </w:tblPr>
      <w:tblGrid>
        <w:gridCol w:w="8514"/>
        <w:gridCol w:w="1566"/>
      </w:tblGrid>
      <w:tr w:rsidR="00AA7471" w14:paraId="0474159C" w14:textId="77777777" w:rsidTr="001D0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35" w:type="dxa"/>
          </w:tcPr>
          <w:p w14:paraId="04741597" w14:textId="421C3E7D" w:rsidR="00577ABF" w:rsidRPr="00B72F23" w:rsidRDefault="005555DA" w:rsidP="00A823A5">
            <w:pPr>
              <w:pStyle w:val="CompanyName"/>
              <w:rPr>
                <w:rFonts w:ascii="Calibri" w:hAnsi="Calibri"/>
                <w:b/>
                <w:color w:val="C00000"/>
                <w:sz w:val="20"/>
                <w:szCs w:val="20"/>
              </w:rPr>
            </w:pPr>
            <w:r w:rsidRPr="00B72F23">
              <w:rPr>
                <w:rFonts w:ascii="Calibri" w:hAnsi="Calibri"/>
                <w:b/>
                <w:color w:val="C00000"/>
                <w:sz w:val="20"/>
                <w:szCs w:val="20"/>
              </w:rPr>
              <w:t>University of the philippines alumni association of wisconsin</w:t>
            </w:r>
          </w:p>
          <w:p w14:paraId="04741598" w14:textId="773724FA" w:rsidR="00AA7471" w:rsidRPr="00B72F23" w:rsidRDefault="005555DA" w:rsidP="00AA7471">
            <w:pPr>
              <w:pStyle w:val="CompanyName"/>
              <w:rPr>
                <w:rFonts w:ascii="Calibri" w:hAnsi="Calibri"/>
                <w:b/>
                <w:color w:val="C00000"/>
                <w:sz w:val="20"/>
                <w:szCs w:val="20"/>
              </w:rPr>
            </w:pPr>
            <w:r w:rsidRPr="00B72F23">
              <w:rPr>
                <w:rFonts w:ascii="Calibri" w:hAnsi="Calibri"/>
                <w:b/>
                <w:color w:val="C00000"/>
                <w:sz w:val="20"/>
                <w:szCs w:val="20"/>
              </w:rPr>
              <w:t>(upaa-w)</w:t>
            </w:r>
          </w:p>
          <w:p w14:paraId="04741599" w14:textId="07083E13" w:rsidR="00145788" w:rsidRPr="00027868" w:rsidRDefault="009F6F1D" w:rsidP="00AA7471">
            <w:pPr>
              <w:pStyle w:val="Title"/>
              <w:rPr>
                <w:rFonts w:ascii="Calibri" w:hAnsi="Calibri" w:cs="Calibri"/>
                <w:b w:val="0"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Calibri" w:hAnsi="Calibri"/>
                <w:b w:val="0"/>
                <w:i/>
                <w:color w:val="000000" w:themeColor="text1"/>
                <w:sz w:val="16"/>
                <w:szCs w:val="16"/>
              </w:rPr>
              <w:t xml:space="preserve">Visit us at </w:t>
            </w:r>
            <w:r w:rsidR="00B72F23">
              <w:rPr>
                <w:rFonts w:ascii="Calibri" w:hAnsi="Calibri"/>
                <w:b w:val="0"/>
                <w:i/>
                <w:color w:val="000000" w:themeColor="text1"/>
                <w:sz w:val="16"/>
                <w:szCs w:val="16"/>
              </w:rPr>
              <w:t xml:space="preserve"> </w:t>
            </w:r>
            <w:hyperlink r:id="rId9" w:history="1">
              <w:r w:rsidR="00027868" w:rsidRPr="00027868">
                <w:rPr>
                  <w:rStyle w:val="Hyperlink"/>
                  <w:rFonts w:ascii="Calibri" w:hAnsi="Calibri" w:cs="Calibri"/>
                  <w:b w:val="0"/>
                  <w:i/>
                  <w:sz w:val="16"/>
                  <w:szCs w:val="16"/>
                </w:rPr>
                <w:t>https://upaaw.org/</w:t>
              </w:r>
            </w:hyperlink>
          </w:p>
          <w:p w14:paraId="61EABC06" w14:textId="77777777" w:rsidR="001D05B2" w:rsidRDefault="00E413F0" w:rsidP="00532A3D">
            <w:pPr>
              <w:pStyle w:val="Title"/>
              <w:rPr>
                <w:rFonts w:asciiTheme="majorHAnsi" w:hAnsiTheme="majorHAnsi" w:cstheme="majorHAnsi"/>
                <w:bCs w:val="0"/>
                <w:color w:val="000000" w:themeColor="text1"/>
                <w:sz w:val="28"/>
                <w:szCs w:val="28"/>
              </w:rPr>
            </w:pPr>
            <w:r w:rsidRPr="00532A3D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>Guansing-Regala</w:t>
            </w:r>
            <w:r w:rsidR="005555DA" w:rsidRPr="00532A3D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 xml:space="preserve"> Scholarship Application Form</w:t>
            </w:r>
            <w:r w:rsidR="00F76176" w:rsidRPr="00532A3D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 xml:space="preserve"> </w:t>
            </w:r>
          </w:p>
          <w:p w14:paraId="0474159A" w14:textId="20687204" w:rsidR="00AA7471" w:rsidRPr="00532A3D" w:rsidRDefault="00F76176" w:rsidP="00532A3D">
            <w:pPr>
              <w:pStyle w:val="Title"/>
              <w:rPr>
                <w:rFonts w:asciiTheme="majorHAnsi" w:hAnsiTheme="majorHAnsi" w:cstheme="majorHAnsi"/>
                <w:b w:val="0"/>
                <w:color w:val="7F7F7F" w:themeColor="text1" w:themeTint="80"/>
                <w:sz w:val="28"/>
                <w:szCs w:val="28"/>
              </w:rPr>
            </w:pPr>
            <w:r w:rsidRPr="00532A3D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>(</w:t>
            </w:r>
            <w:r w:rsidR="005C649B" w:rsidRPr="00532A3D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>4-Year College Degree)</w:t>
            </w:r>
          </w:p>
        </w:tc>
        <w:tc>
          <w:tcPr>
            <w:tcW w:w="1445" w:type="dxa"/>
          </w:tcPr>
          <w:p w14:paraId="0474159B" w14:textId="1992901F" w:rsidR="00AA7471" w:rsidRDefault="006C260E" w:rsidP="00B7480F">
            <w:pPr>
              <w:pStyle w:val="Log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3CB8AD9F" wp14:editId="623259E1">
                  <wp:simplePos x="0" y="0"/>
                  <wp:positionH relativeFrom="column">
                    <wp:posOffset>388620</wp:posOffset>
                  </wp:positionH>
                  <wp:positionV relativeFrom="paragraph">
                    <wp:posOffset>0</wp:posOffset>
                  </wp:positionV>
                  <wp:extent cx="852170" cy="775335"/>
                  <wp:effectExtent l="0" t="0" r="5080" b="5715"/>
                  <wp:wrapTight wrapText="bothSides">
                    <wp:wrapPolygon edited="0">
                      <wp:start x="0" y="0"/>
                      <wp:lineTo x="0" y="21229"/>
                      <wp:lineTo x="21246" y="21229"/>
                      <wp:lineTo x="21246" y="0"/>
                      <wp:lineTo x="0" y="0"/>
                    </wp:wrapPolygon>
                  </wp:wrapTight>
                  <wp:docPr id="1316607468" name="Picture 1" descr="A statue of a person with a logo and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6607468" name="Picture 1" descr="A statue of a person with a logo and text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170" cy="775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474159D" w14:textId="77777777" w:rsidR="00AA7471" w:rsidRDefault="00AA7471" w:rsidP="00AA7471"/>
    <w:tbl>
      <w:tblPr>
        <w:tblW w:w="4998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604"/>
        <w:gridCol w:w="967"/>
        <w:gridCol w:w="194"/>
        <w:gridCol w:w="889"/>
        <w:gridCol w:w="600"/>
        <w:gridCol w:w="576"/>
        <w:gridCol w:w="394"/>
        <w:gridCol w:w="135"/>
        <w:gridCol w:w="245"/>
        <w:gridCol w:w="887"/>
        <w:gridCol w:w="175"/>
        <w:gridCol w:w="600"/>
        <w:gridCol w:w="416"/>
        <w:gridCol w:w="96"/>
        <w:gridCol w:w="98"/>
        <w:gridCol w:w="678"/>
        <w:gridCol w:w="122"/>
        <w:gridCol w:w="170"/>
        <w:gridCol w:w="625"/>
        <w:gridCol w:w="352"/>
        <w:gridCol w:w="1243"/>
      </w:tblGrid>
      <w:tr w:rsidR="00A35524" w:rsidRPr="00417295" w14:paraId="0474159F" w14:textId="77777777" w:rsidTr="00555B45">
        <w:trPr>
          <w:trHeight w:hRule="exact" w:val="447"/>
        </w:trPr>
        <w:tc>
          <w:tcPr>
            <w:tcW w:w="26663" w:type="dxa"/>
            <w:gridSpan w:val="21"/>
            <w:shd w:val="clear" w:color="auto" w:fill="5DFFA6"/>
            <w:vAlign w:val="center"/>
          </w:tcPr>
          <w:p w14:paraId="0474159E" w14:textId="77777777" w:rsidR="00A35524" w:rsidRPr="00417295" w:rsidRDefault="009C220D" w:rsidP="00AA7471">
            <w:pPr>
              <w:pStyle w:val="Heading1"/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Applicant Information</w:t>
            </w:r>
          </w:p>
        </w:tc>
      </w:tr>
      <w:tr w:rsidR="00522910" w:rsidRPr="00417295" w14:paraId="047415A8" w14:textId="77777777" w:rsidTr="00555B45">
        <w:trPr>
          <w:trHeight w:hRule="exact" w:val="591"/>
        </w:trPr>
        <w:tc>
          <w:tcPr>
            <w:tcW w:w="4277" w:type="dxa"/>
            <w:gridSpan w:val="2"/>
            <w:vAlign w:val="center"/>
          </w:tcPr>
          <w:p w14:paraId="047415A0" w14:textId="77777777" w:rsidR="005555DA" w:rsidRPr="00417295" w:rsidRDefault="005555DA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Last Name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816609292"/>
            <w:placeholder>
              <w:docPart w:val="698157E820E642E6A7D6C06FC803A752"/>
            </w:placeholder>
            <w:showingPlcHdr/>
            <w:text/>
          </w:sdtPr>
          <w:sdtContent>
            <w:tc>
              <w:tcPr>
                <w:tcW w:w="6167" w:type="dxa"/>
                <w:gridSpan w:val="4"/>
                <w:vAlign w:val="center"/>
              </w:tcPr>
              <w:p w14:paraId="047415A1" w14:textId="77777777" w:rsidR="005555DA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1920" w:type="dxa"/>
            <w:gridSpan w:val="3"/>
            <w:vAlign w:val="center"/>
          </w:tcPr>
          <w:p w14:paraId="047415A2" w14:textId="77777777" w:rsidR="005555DA" w:rsidRPr="00417295" w:rsidRDefault="005555DA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First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803041824"/>
            <w:placeholder>
              <w:docPart w:val="205D2A0565AD491EAC3BCCE6527EBF3F"/>
            </w:placeholder>
            <w:showingPlcHdr/>
            <w:text/>
          </w:sdtPr>
          <w:sdtContent>
            <w:tc>
              <w:tcPr>
                <w:tcW w:w="4541" w:type="dxa"/>
                <w:gridSpan w:val="3"/>
                <w:vAlign w:val="center"/>
              </w:tcPr>
              <w:p w14:paraId="047415A3" w14:textId="77777777" w:rsidR="005555DA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1430" w:type="dxa"/>
            <w:gridSpan w:val="3"/>
            <w:vAlign w:val="center"/>
          </w:tcPr>
          <w:p w14:paraId="047415A4" w14:textId="77777777" w:rsidR="005555DA" w:rsidRPr="00417295" w:rsidRDefault="005555DA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M.I.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916309823"/>
            <w:placeholder>
              <w:docPart w:val="6674F6727579407DB4714C816CA93E9D"/>
            </w:placeholder>
            <w:showingPlcHdr/>
            <w:text/>
          </w:sdtPr>
          <w:sdtContent>
            <w:tc>
              <w:tcPr>
                <w:tcW w:w="1997" w:type="dxa"/>
                <w:gridSpan w:val="2"/>
                <w:vAlign w:val="center"/>
              </w:tcPr>
              <w:p w14:paraId="047415A5" w14:textId="77777777" w:rsidR="005555DA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1982" w:type="dxa"/>
            <w:gridSpan w:val="2"/>
            <w:vAlign w:val="center"/>
          </w:tcPr>
          <w:p w14:paraId="047415A6" w14:textId="77777777" w:rsidR="005555DA" w:rsidRPr="00417295" w:rsidRDefault="005555DA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Date of Birth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168061635"/>
            <w:placeholder>
              <w:docPart w:val="49373F6F3EC84FA4B55536553C94B534"/>
            </w:placeholder>
            <w:showingPlcHdr/>
            <w:text/>
          </w:sdtPr>
          <w:sdtContent>
            <w:tc>
              <w:tcPr>
                <w:tcW w:w="4349" w:type="dxa"/>
                <w:gridSpan w:val="2"/>
                <w:vAlign w:val="center"/>
              </w:tcPr>
              <w:p w14:paraId="047415A7" w14:textId="77777777" w:rsidR="005555DA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</w:t>
                </w:r>
              </w:p>
            </w:tc>
          </w:sdtContent>
        </w:sdt>
      </w:tr>
      <w:tr w:rsidR="007F4655" w:rsidRPr="00417295" w14:paraId="047415AD" w14:textId="77777777" w:rsidTr="00555B45">
        <w:trPr>
          <w:trHeight w:hRule="exact" w:val="627"/>
        </w:trPr>
        <w:tc>
          <w:tcPr>
            <w:tcW w:w="4754" w:type="dxa"/>
            <w:gridSpan w:val="3"/>
            <w:vAlign w:val="center"/>
          </w:tcPr>
          <w:p w14:paraId="047415A9" w14:textId="77777777" w:rsidR="004C2FEE" w:rsidRPr="00417295" w:rsidRDefault="004C2FEE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Street Address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476900192"/>
            <w:placeholder>
              <w:docPart w:val="81B254FC837E489EB9AB16900A576D05"/>
            </w:placeholder>
            <w:showingPlcHdr/>
            <w:text/>
          </w:sdtPr>
          <w:sdtContent>
            <w:tc>
              <w:tcPr>
                <w:tcW w:w="13343" w:type="dxa"/>
                <w:gridSpan w:val="11"/>
                <w:vAlign w:val="center"/>
              </w:tcPr>
              <w:p w14:paraId="047415AA" w14:textId="77777777" w:rsidR="004C2FEE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5252" w:type="dxa"/>
            <w:gridSpan w:val="6"/>
            <w:vAlign w:val="center"/>
          </w:tcPr>
          <w:p w14:paraId="047415AB" w14:textId="2BF28EC9" w:rsidR="004C2FEE" w:rsidRPr="00417295" w:rsidRDefault="004C2FEE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Apt/Unit #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622812219"/>
            <w:placeholder>
              <w:docPart w:val="237A4DA2967343DFBEE7A9C0488CFA25"/>
            </w:placeholder>
            <w:showingPlcHdr/>
            <w:text/>
          </w:sdtPr>
          <w:sdtContent>
            <w:tc>
              <w:tcPr>
                <w:tcW w:w="3314" w:type="dxa"/>
                <w:vAlign w:val="center"/>
              </w:tcPr>
              <w:p w14:paraId="047415AC" w14:textId="77777777" w:rsidR="004C2FEE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F002A8" w:rsidRPr="00417295" w14:paraId="047415B4" w14:textId="77777777" w:rsidTr="00555B45">
        <w:trPr>
          <w:trHeight w:hRule="exact" w:val="403"/>
        </w:trPr>
        <w:tc>
          <w:tcPr>
            <w:tcW w:w="1414" w:type="dxa"/>
            <w:vAlign w:val="center"/>
          </w:tcPr>
          <w:p w14:paraId="047415AE" w14:textId="77777777" w:rsidR="004C2FEE" w:rsidRPr="00417295" w:rsidRDefault="004C2FEE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City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694455148"/>
            <w:placeholder>
              <w:docPart w:val="C7F7A9D97090488DBC706877407C687B"/>
            </w:placeholder>
            <w:showingPlcHdr/>
            <w:text/>
          </w:sdtPr>
          <w:sdtContent>
            <w:tc>
              <w:tcPr>
                <w:tcW w:w="9030" w:type="dxa"/>
                <w:gridSpan w:val="5"/>
                <w:vAlign w:val="center"/>
              </w:tcPr>
              <w:p w14:paraId="047415AF" w14:textId="77777777" w:rsidR="004C2FEE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1920" w:type="dxa"/>
            <w:gridSpan w:val="3"/>
            <w:vAlign w:val="center"/>
          </w:tcPr>
          <w:p w14:paraId="047415B0" w14:textId="77777777" w:rsidR="004C2FEE" w:rsidRPr="00417295" w:rsidRDefault="004C2FEE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State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560519651"/>
            <w:placeholder>
              <w:docPart w:val="4B121DCD03F34B63A837B0F00817BCEB"/>
            </w:placeholder>
            <w:showingPlcHdr/>
            <w:text/>
          </w:sdtPr>
          <w:sdtContent>
            <w:tc>
              <w:tcPr>
                <w:tcW w:w="5503" w:type="dxa"/>
                <w:gridSpan w:val="4"/>
                <w:vAlign w:val="center"/>
              </w:tcPr>
              <w:p w14:paraId="047415B1" w14:textId="77777777" w:rsidR="004C2FEE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147" w:type="dxa"/>
            <w:gridSpan w:val="3"/>
            <w:vAlign w:val="center"/>
          </w:tcPr>
          <w:p w14:paraId="047415B2" w14:textId="77777777" w:rsidR="004C2FEE" w:rsidRPr="00417295" w:rsidRDefault="004C2FEE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ZIP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672784226"/>
            <w:placeholder>
              <w:docPart w:val="9FBC56ECDCC24D53AB38EE333C60D103"/>
            </w:placeholder>
            <w:showingPlcHdr/>
            <w:text/>
          </w:sdtPr>
          <w:sdtContent>
            <w:tc>
              <w:tcPr>
                <w:tcW w:w="6649" w:type="dxa"/>
                <w:gridSpan w:val="5"/>
                <w:vAlign w:val="center"/>
              </w:tcPr>
              <w:p w14:paraId="047415B3" w14:textId="77777777" w:rsidR="004C2FEE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9F4D31" w:rsidRPr="00417295" w14:paraId="047415BB" w14:textId="77777777" w:rsidTr="00555B45">
        <w:trPr>
          <w:trHeight w:hRule="exact" w:val="403"/>
        </w:trPr>
        <w:tc>
          <w:tcPr>
            <w:tcW w:w="4277" w:type="dxa"/>
            <w:gridSpan w:val="2"/>
            <w:vAlign w:val="center"/>
          </w:tcPr>
          <w:p w14:paraId="047415B5" w14:textId="77777777" w:rsidR="007F4655" w:rsidRPr="00417295" w:rsidRDefault="007F4655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Home Phone</w:t>
            </w:r>
          </w:p>
        </w:tc>
        <w:tc>
          <w:tcPr>
            <w:tcW w:w="2840" w:type="dxa"/>
            <w:gridSpan w:val="2"/>
            <w:vAlign w:val="center"/>
          </w:tcPr>
          <w:p w14:paraId="047415B6" w14:textId="77777777" w:rsidR="007F4655" w:rsidRPr="00417295" w:rsidRDefault="007F4655" w:rsidP="00B72034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 xml:space="preserve"> </w:t>
            </w:r>
            <w:sdt>
              <w:sdtPr>
                <w:rPr>
                  <w:rFonts w:ascii="Aptos" w:hAnsi="Aptos"/>
                  <w:sz w:val="20"/>
                  <w:szCs w:val="20"/>
                </w:rPr>
                <w:id w:val="-1037586064"/>
                <w:placeholder>
                  <w:docPart w:val="C5F905B7DE5D4AA5A3A67CEA9943EF6D"/>
                </w:placeholder>
                <w:showingPlcHdr/>
                <w:text/>
              </w:sdtPr>
              <w:sdtContent>
                <w:r w:rsidR="00B72034"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sdtContent>
            </w:sdt>
          </w:p>
        </w:tc>
        <w:tc>
          <w:tcPr>
            <w:tcW w:w="4611" w:type="dxa"/>
            <w:gridSpan w:val="4"/>
            <w:vAlign w:val="center"/>
          </w:tcPr>
          <w:p w14:paraId="047415B7" w14:textId="77777777" w:rsidR="007F4655" w:rsidRPr="00417295" w:rsidRDefault="007F4655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Mobile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575789948"/>
            <w:placeholder>
              <w:docPart w:val="44A17F83439F47F9876B648371B012E7"/>
            </w:placeholder>
            <w:showingPlcHdr/>
            <w:text/>
          </w:sdtPr>
          <w:sdtContent>
            <w:tc>
              <w:tcPr>
                <w:tcW w:w="3500" w:type="dxa"/>
                <w:gridSpan w:val="3"/>
                <w:vAlign w:val="center"/>
              </w:tcPr>
              <w:p w14:paraId="047415B8" w14:textId="77777777" w:rsidR="007F4655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639" w:type="dxa"/>
            <w:gridSpan w:val="2"/>
            <w:vAlign w:val="center"/>
          </w:tcPr>
          <w:p w14:paraId="047415B9" w14:textId="77777777" w:rsidR="007F4655" w:rsidRPr="00417295" w:rsidRDefault="007F4655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Email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806689845"/>
            <w:placeholder>
              <w:docPart w:val="1DBA1D1BF95C4CB7BF059BAF8F590DF7"/>
            </w:placeholder>
            <w:showingPlcHdr/>
            <w:text/>
          </w:sdtPr>
          <w:sdtContent>
            <w:tc>
              <w:tcPr>
                <w:tcW w:w="8796" w:type="dxa"/>
                <w:gridSpan w:val="8"/>
                <w:vAlign w:val="center"/>
              </w:tcPr>
              <w:p w14:paraId="047415BA" w14:textId="77777777" w:rsidR="007F4655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577EDA" w:rsidRPr="00417295" w14:paraId="047415BF" w14:textId="77777777" w:rsidTr="00555B45">
        <w:trPr>
          <w:trHeight w:hRule="exact" w:val="403"/>
        </w:trPr>
        <w:tc>
          <w:tcPr>
            <w:tcW w:w="4277" w:type="dxa"/>
            <w:gridSpan w:val="2"/>
            <w:vAlign w:val="center"/>
          </w:tcPr>
          <w:p w14:paraId="047415BC" w14:textId="77777777" w:rsidR="00577EDA" w:rsidRPr="00417295" w:rsidRDefault="00577EDA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High School</w:t>
            </w:r>
          </w:p>
        </w:tc>
        <w:tc>
          <w:tcPr>
            <w:tcW w:w="22386" w:type="dxa"/>
            <w:gridSpan w:val="19"/>
            <w:vAlign w:val="center"/>
          </w:tcPr>
          <w:sdt>
            <w:sdtPr>
              <w:rPr>
                <w:rFonts w:ascii="Aptos" w:hAnsi="Aptos"/>
                <w:sz w:val="20"/>
                <w:szCs w:val="20"/>
              </w:rPr>
              <w:id w:val="-1003732368"/>
              <w:placeholder>
                <w:docPart w:val="F939CECB8F0F4BA6B3A79611B5DB7C6A"/>
              </w:placeholder>
              <w:showingPlcHdr/>
              <w:text/>
            </w:sdtPr>
            <w:sdtContent>
              <w:p w14:paraId="047415BD" w14:textId="77777777" w:rsidR="00577EDA" w:rsidRPr="00417295" w:rsidRDefault="00B72034" w:rsidP="002A733C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sdtContent>
          </w:sdt>
          <w:p w14:paraId="047415BE" w14:textId="77777777" w:rsidR="00577EDA" w:rsidRPr="00417295" w:rsidRDefault="00577EDA" w:rsidP="002B1B0D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3F5BD9" w:rsidRPr="00417295" w14:paraId="047415C6" w14:textId="77777777" w:rsidTr="00D948A3">
        <w:trPr>
          <w:trHeight w:hRule="exact" w:val="717"/>
        </w:trPr>
        <w:tc>
          <w:tcPr>
            <w:tcW w:w="4277" w:type="dxa"/>
            <w:gridSpan w:val="2"/>
            <w:vAlign w:val="center"/>
          </w:tcPr>
          <w:p w14:paraId="047415C0" w14:textId="47A242CF" w:rsidR="002F5510" w:rsidRPr="00417295" w:rsidRDefault="002F5510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Parent/Guardian</w:t>
            </w:r>
            <w:r w:rsidR="00425371" w:rsidRPr="00417295">
              <w:rPr>
                <w:rFonts w:ascii="Aptos" w:hAnsi="Aptos"/>
                <w:sz w:val="20"/>
                <w:szCs w:val="20"/>
              </w:rPr>
              <w:t xml:space="preserve"> </w:t>
            </w:r>
            <w:r w:rsidR="002534AA">
              <w:rPr>
                <w:rFonts w:ascii="Aptos" w:hAnsi="Aptos"/>
                <w:sz w:val="20"/>
                <w:szCs w:val="20"/>
              </w:rPr>
              <w:t>(P/G)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416443855"/>
            <w:placeholder>
              <w:docPart w:val="43E21C47394043928CF4CDB47A9BE8E1"/>
            </w:placeholder>
            <w:showingPlcHdr/>
            <w:text/>
          </w:sdtPr>
          <w:sdtContent>
            <w:tc>
              <w:tcPr>
                <w:tcW w:w="7123" w:type="dxa"/>
                <w:gridSpan w:val="5"/>
                <w:vAlign w:val="center"/>
              </w:tcPr>
              <w:p w14:paraId="047415C1" w14:textId="77777777" w:rsidR="002F5510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3367" w:type="dxa"/>
            <w:gridSpan w:val="3"/>
            <w:vAlign w:val="center"/>
          </w:tcPr>
          <w:p w14:paraId="047415C2" w14:textId="77777777" w:rsidR="002F5510" w:rsidRPr="00417295" w:rsidRDefault="002F5510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P/G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333610046"/>
            <w:placeholder>
              <w:docPart w:val="276FD503B2F54E0CBBEAEB7F0FC56031"/>
            </w:placeholder>
            <w:showingPlcHdr/>
            <w:text/>
          </w:sdtPr>
          <w:sdtContent>
            <w:tc>
              <w:tcPr>
                <w:tcW w:w="3100" w:type="dxa"/>
                <w:gridSpan w:val="3"/>
                <w:vAlign w:val="center"/>
              </w:tcPr>
              <w:p w14:paraId="047415C3" w14:textId="77777777" w:rsidR="002F5510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860" w:type="dxa"/>
            <w:gridSpan w:val="5"/>
            <w:vAlign w:val="center"/>
          </w:tcPr>
          <w:p w14:paraId="047415C4" w14:textId="77777777" w:rsidR="002F5510" w:rsidRPr="00417295" w:rsidRDefault="002F5510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P/G Email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253015594"/>
            <w:placeholder>
              <w:docPart w:val="C045C3FEA27747C8BE8C95BA63E19373"/>
            </w:placeholder>
            <w:showingPlcHdr/>
            <w:text/>
          </w:sdtPr>
          <w:sdtContent>
            <w:tc>
              <w:tcPr>
                <w:tcW w:w="5936" w:type="dxa"/>
                <w:gridSpan w:val="3"/>
                <w:vAlign w:val="center"/>
              </w:tcPr>
              <w:p w14:paraId="047415C5" w14:textId="77777777" w:rsidR="002F5510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3F5BD9" w:rsidRPr="00417295" w14:paraId="047415C8" w14:textId="77777777" w:rsidTr="00555B45">
        <w:trPr>
          <w:trHeight w:hRule="exact" w:val="403"/>
        </w:trPr>
        <w:tc>
          <w:tcPr>
            <w:tcW w:w="26663" w:type="dxa"/>
            <w:gridSpan w:val="21"/>
            <w:vAlign w:val="center"/>
          </w:tcPr>
          <w:p w14:paraId="047415C7" w14:textId="77777777" w:rsidR="003F5BD9" w:rsidRPr="00417295" w:rsidRDefault="003F5BD9" w:rsidP="00CA28E6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Parentage (</w:t>
            </w:r>
            <w:r w:rsidRPr="00417295">
              <w:rPr>
                <w:rFonts w:ascii="Aptos" w:hAnsi="Aptos"/>
                <w:i/>
                <w:sz w:val="20"/>
                <w:szCs w:val="20"/>
              </w:rPr>
              <w:t>Describe the extent of your Filipino parentage):</w:t>
            </w:r>
          </w:p>
        </w:tc>
      </w:tr>
      <w:tr w:rsidR="00986A56" w:rsidRPr="00417295" w14:paraId="047415CA" w14:textId="77777777" w:rsidTr="00555B45">
        <w:trPr>
          <w:trHeight w:val="1054"/>
        </w:trPr>
        <w:sdt>
          <w:sdtPr>
            <w:rPr>
              <w:rFonts w:ascii="Aptos" w:hAnsi="Aptos"/>
              <w:sz w:val="20"/>
              <w:szCs w:val="20"/>
            </w:rPr>
            <w:id w:val="-976604150"/>
            <w:placeholder>
              <w:docPart w:val="2EFA061D69624F88BC4211768C339F74"/>
            </w:placeholder>
            <w:showingPlcHdr/>
            <w:text/>
          </w:sdtPr>
          <w:sdtContent>
            <w:tc>
              <w:tcPr>
                <w:tcW w:w="26663" w:type="dxa"/>
                <w:gridSpan w:val="21"/>
                <w:vAlign w:val="center"/>
              </w:tcPr>
              <w:p w14:paraId="047415C9" w14:textId="77777777" w:rsidR="00986A56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   </w:t>
                </w:r>
              </w:p>
            </w:tc>
          </w:sdtContent>
        </w:sdt>
      </w:tr>
      <w:tr w:rsidR="000F2DF4" w:rsidRPr="00417295" w14:paraId="047415CC" w14:textId="77777777" w:rsidTr="00555B45">
        <w:trPr>
          <w:trHeight w:hRule="exact" w:val="411"/>
        </w:trPr>
        <w:tc>
          <w:tcPr>
            <w:tcW w:w="26663" w:type="dxa"/>
            <w:gridSpan w:val="21"/>
            <w:shd w:val="clear" w:color="auto" w:fill="5DFFA6"/>
            <w:vAlign w:val="center"/>
          </w:tcPr>
          <w:p w14:paraId="047415CB" w14:textId="77777777" w:rsidR="000F2DF4" w:rsidRPr="00417295" w:rsidRDefault="005555DA" w:rsidP="00AA7471">
            <w:pPr>
              <w:pStyle w:val="Heading1"/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academics</w:t>
            </w:r>
          </w:p>
        </w:tc>
      </w:tr>
      <w:tr w:rsidR="00251EC1" w:rsidRPr="00417295" w14:paraId="047415CF" w14:textId="77777777" w:rsidTr="00555B45">
        <w:trPr>
          <w:trHeight w:hRule="exact" w:val="699"/>
        </w:trPr>
        <w:tc>
          <w:tcPr>
            <w:tcW w:w="26663" w:type="dxa"/>
            <w:gridSpan w:val="21"/>
            <w:vAlign w:val="center"/>
          </w:tcPr>
          <w:p w14:paraId="047415CD" w14:textId="6BACF667" w:rsidR="00577EDA" w:rsidRPr="00417295" w:rsidRDefault="00577EDA" w:rsidP="00577EDA">
            <w:pPr>
              <w:pStyle w:val="NoSpacing"/>
              <w:rPr>
                <w:rFonts w:ascii="Aptos" w:hAnsi="Aptos"/>
                <w:i/>
                <w:sz w:val="20"/>
                <w:szCs w:val="20"/>
              </w:rPr>
            </w:pPr>
            <w:r w:rsidRPr="00417295">
              <w:rPr>
                <w:rFonts w:ascii="Aptos" w:hAnsi="Aptos"/>
                <w:i/>
                <w:sz w:val="20"/>
                <w:szCs w:val="20"/>
              </w:rPr>
              <w:t>Please submit a copy of your high school transcript and your latest ACT/SAT scores.</w:t>
            </w:r>
            <w:r w:rsidR="00E54FC4" w:rsidRPr="00417295">
              <w:rPr>
                <w:rFonts w:ascii="Aptos" w:hAnsi="Aptos"/>
                <w:i/>
                <w:sz w:val="20"/>
                <w:szCs w:val="20"/>
              </w:rPr>
              <w:t xml:space="preserve">  Also</w:t>
            </w:r>
            <w:r w:rsidR="0071139B" w:rsidRPr="00417295">
              <w:rPr>
                <w:rFonts w:ascii="Aptos" w:hAnsi="Aptos"/>
                <w:i/>
                <w:sz w:val="20"/>
                <w:szCs w:val="20"/>
              </w:rPr>
              <w:t>,</w:t>
            </w:r>
            <w:r w:rsidR="00E54FC4" w:rsidRPr="00417295">
              <w:rPr>
                <w:rFonts w:ascii="Aptos" w:hAnsi="Aptos"/>
                <w:i/>
                <w:sz w:val="20"/>
                <w:szCs w:val="20"/>
              </w:rPr>
              <w:t xml:space="preserve"> submit a copy of Acceptance/Admission to </w:t>
            </w:r>
            <w:r w:rsidR="0071139B" w:rsidRPr="00417295">
              <w:rPr>
                <w:rFonts w:ascii="Aptos" w:hAnsi="Aptos"/>
                <w:i/>
                <w:sz w:val="20"/>
                <w:szCs w:val="20"/>
              </w:rPr>
              <w:t xml:space="preserve">the </w:t>
            </w:r>
            <w:r w:rsidR="00E54FC4" w:rsidRPr="00417295">
              <w:rPr>
                <w:rFonts w:ascii="Aptos" w:hAnsi="Aptos"/>
                <w:i/>
                <w:sz w:val="20"/>
                <w:szCs w:val="20"/>
              </w:rPr>
              <w:t>chosen school.</w:t>
            </w:r>
          </w:p>
          <w:p w14:paraId="047415CE" w14:textId="77777777" w:rsidR="00251EC1" w:rsidRPr="00417295" w:rsidRDefault="00251EC1" w:rsidP="009126F8">
            <w:pPr>
              <w:rPr>
                <w:rFonts w:ascii="Aptos" w:hAnsi="Aptos"/>
                <w:i/>
                <w:sz w:val="20"/>
                <w:szCs w:val="20"/>
              </w:rPr>
            </w:pPr>
          </w:p>
        </w:tc>
      </w:tr>
      <w:tr w:rsidR="0055398A" w:rsidRPr="00417295" w14:paraId="047415D2" w14:textId="77777777" w:rsidTr="00555B45">
        <w:trPr>
          <w:trHeight w:hRule="exact" w:val="403"/>
        </w:trPr>
        <w:tc>
          <w:tcPr>
            <w:tcW w:w="8807" w:type="dxa"/>
            <w:gridSpan w:val="5"/>
            <w:vAlign w:val="center"/>
          </w:tcPr>
          <w:p w14:paraId="047415D0" w14:textId="77777777" w:rsidR="0055398A" w:rsidRPr="00417295" w:rsidRDefault="004A1974" w:rsidP="009126F8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Major field of study, if designated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936641439"/>
            <w:placeholder>
              <w:docPart w:val="F38258A1AA134D22B296E288A3904ABA"/>
            </w:placeholder>
            <w:showingPlcHdr/>
            <w:text/>
          </w:sdtPr>
          <w:sdtContent>
            <w:tc>
              <w:tcPr>
                <w:tcW w:w="17856" w:type="dxa"/>
                <w:gridSpan w:val="16"/>
                <w:vAlign w:val="center"/>
              </w:tcPr>
              <w:p w14:paraId="047415D1" w14:textId="77777777" w:rsidR="0055398A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4A1974" w:rsidRPr="00417295" w14:paraId="047415D6" w14:textId="77777777" w:rsidTr="00555B45">
        <w:trPr>
          <w:trHeight w:hRule="exact" w:val="654"/>
        </w:trPr>
        <w:tc>
          <w:tcPr>
            <w:tcW w:w="8807" w:type="dxa"/>
            <w:gridSpan w:val="5"/>
            <w:vAlign w:val="center"/>
          </w:tcPr>
          <w:p w14:paraId="047415D3" w14:textId="77777777" w:rsidR="004A1974" w:rsidRPr="00417295" w:rsidRDefault="004A1974" w:rsidP="009126F8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Scholarship(s) received for freshman year</w:t>
            </w:r>
          </w:p>
        </w:tc>
        <w:tc>
          <w:tcPr>
            <w:tcW w:w="17856" w:type="dxa"/>
            <w:gridSpan w:val="16"/>
            <w:vAlign w:val="center"/>
          </w:tcPr>
          <w:sdt>
            <w:sdtPr>
              <w:rPr>
                <w:rFonts w:ascii="Aptos" w:hAnsi="Aptos"/>
                <w:sz w:val="20"/>
                <w:szCs w:val="20"/>
              </w:rPr>
              <w:id w:val="-1449230911"/>
              <w:placeholder>
                <w:docPart w:val="70648732B4514FD89AB4AD342D6E7991"/>
              </w:placeholder>
              <w:showingPlcHdr/>
              <w:text/>
            </w:sdtPr>
            <w:sdtContent>
              <w:p w14:paraId="047415D4" w14:textId="77777777" w:rsidR="004A1974" w:rsidRPr="00417295" w:rsidRDefault="00862818" w:rsidP="009126F8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sdtContent>
          </w:sdt>
          <w:p w14:paraId="047415D5" w14:textId="77777777" w:rsidR="004A1974" w:rsidRPr="00417295" w:rsidRDefault="004A1974" w:rsidP="002B1B0D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F002A8" w:rsidRPr="00417295" w14:paraId="047415D8" w14:textId="77777777" w:rsidTr="00555B45">
        <w:trPr>
          <w:trHeight w:hRule="exact" w:val="403"/>
        </w:trPr>
        <w:tc>
          <w:tcPr>
            <w:tcW w:w="26663" w:type="dxa"/>
            <w:gridSpan w:val="21"/>
            <w:vAlign w:val="center"/>
          </w:tcPr>
          <w:p w14:paraId="047415D7" w14:textId="77777777" w:rsidR="00F002A8" w:rsidRPr="00417295" w:rsidRDefault="00F002A8" w:rsidP="009126F8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0F2DF4" w:rsidRPr="00417295" w14:paraId="047415DA" w14:textId="77777777" w:rsidTr="00555B45">
        <w:trPr>
          <w:trHeight w:hRule="exact" w:val="456"/>
        </w:trPr>
        <w:tc>
          <w:tcPr>
            <w:tcW w:w="26663" w:type="dxa"/>
            <w:gridSpan w:val="21"/>
            <w:shd w:val="clear" w:color="auto" w:fill="5DFFA6"/>
            <w:vAlign w:val="center"/>
          </w:tcPr>
          <w:p w14:paraId="047415D9" w14:textId="77777777" w:rsidR="000F2DF4" w:rsidRPr="00417295" w:rsidRDefault="00E27B41" w:rsidP="00AA7471">
            <w:pPr>
              <w:pStyle w:val="Heading1"/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work history</w:t>
            </w:r>
          </w:p>
        </w:tc>
      </w:tr>
      <w:tr w:rsidR="000F2DF4" w:rsidRPr="00417295" w14:paraId="047415DC" w14:textId="77777777" w:rsidTr="00555B45">
        <w:trPr>
          <w:trHeight w:hRule="exact" w:val="288"/>
        </w:trPr>
        <w:tc>
          <w:tcPr>
            <w:tcW w:w="26663" w:type="dxa"/>
            <w:gridSpan w:val="21"/>
            <w:vAlign w:val="center"/>
          </w:tcPr>
          <w:p w14:paraId="047415DB" w14:textId="77777777" w:rsidR="000F2DF4" w:rsidRPr="00417295" w:rsidRDefault="00E27B41" w:rsidP="00BF7251">
            <w:pPr>
              <w:pStyle w:val="Italics"/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L</w:t>
            </w:r>
            <w:r w:rsidR="000F2DF4" w:rsidRPr="00417295">
              <w:rPr>
                <w:rFonts w:ascii="Aptos" w:hAnsi="Aptos"/>
                <w:sz w:val="20"/>
                <w:szCs w:val="20"/>
              </w:rPr>
              <w:t xml:space="preserve">ist </w:t>
            </w:r>
            <w:r w:rsidRPr="00417295">
              <w:rPr>
                <w:rFonts w:ascii="Aptos" w:hAnsi="Aptos"/>
                <w:sz w:val="20"/>
                <w:szCs w:val="20"/>
              </w:rPr>
              <w:t>part-time jobs, beginning with the most recent</w:t>
            </w:r>
            <w:r w:rsidR="00BF7251" w:rsidRPr="00417295">
              <w:rPr>
                <w:rFonts w:ascii="Aptos" w:hAnsi="Aptos"/>
                <w:sz w:val="20"/>
                <w:szCs w:val="20"/>
              </w:rPr>
              <w:t xml:space="preserve"> (indicate hours per week, if possible)</w:t>
            </w:r>
            <w:r w:rsidRPr="00417295">
              <w:rPr>
                <w:rFonts w:ascii="Aptos" w:hAnsi="Aptos"/>
                <w:sz w:val="20"/>
                <w:szCs w:val="20"/>
              </w:rPr>
              <w:t>:</w:t>
            </w:r>
          </w:p>
        </w:tc>
      </w:tr>
      <w:tr w:rsidR="00E27B41" w:rsidRPr="00417295" w14:paraId="047415DE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879446448"/>
            <w:placeholder>
              <w:docPart w:val="767E3A42D2BF49B7A0FAED3B0D802D23"/>
            </w:placeholder>
            <w:showingPlcHdr/>
            <w:text/>
          </w:sdtPr>
          <w:sdtContent>
            <w:tc>
              <w:tcPr>
                <w:tcW w:w="26663" w:type="dxa"/>
                <w:gridSpan w:val="21"/>
                <w:vAlign w:val="center"/>
              </w:tcPr>
              <w:p w14:paraId="047415DD" w14:textId="77777777" w:rsidR="00E27B41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E27B41" w:rsidRPr="00417295" w14:paraId="047415E0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866030085"/>
            <w:placeholder>
              <w:docPart w:val="15C1EF1726F64276A40656B222400B23"/>
            </w:placeholder>
            <w:showingPlcHdr/>
            <w:text/>
          </w:sdtPr>
          <w:sdtContent>
            <w:tc>
              <w:tcPr>
                <w:tcW w:w="26663" w:type="dxa"/>
                <w:gridSpan w:val="21"/>
                <w:vAlign w:val="center"/>
              </w:tcPr>
              <w:p w14:paraId="047415DF" w14:textId="77777777" w:rsidR="00E27B41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E27B41" w:rsidRPr="00417295" w14:paraId="047415E2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632673655"/>
            <w:placeholder>
              <w:docPart w:val="80672DFCCADE4C868CC829C801F8CB1B"/>
            </w:placeholder>
            <w:showingPlcHdr/>
            <w:text/>
          </w:sdtPr>
          <w:sdtContent>
            <w:tc>
              <w:tcPr>
                <w:tcW w:w="26663" w:type="dxa"/>
                <w:gridSpan w:val="21"/>
                <w:vAlign w:val="center"/>
              </w:tcPr>
              <w:p w14:paraId="047415E1" w14:textId="77777777" w:rsidR="00E27B41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E27B41" w:rsidRPr="00417295" w14:paraId="047415E4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-728383695"/>
            <w:placeholder>
              <w:docPart w:val="88837F1737E847A38DA2E46B87D905B2"/>
            </w:placeholder>
            <w:showingPlcHdr/>
            <w:text/>
          </w:sdtPr>
          <w:sdtContent>
            <w:tc>
              <w:tcPr>
                <w:tcW w:w="26663" w:type="dxa"/>
                <w:gridSpan w:val="21"/>
                <w:vAlign w:val="center"/>
              </w:tcPr>
              <w:p w14:paraId="047415E3" w14:textId="77777777" w:rsidR="00E27B41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443D2D" w:rsidRPr="00417295" w14:paraId="047415E6" w14:textId="77777777" w:rsidTr="00555B45">
        <w:trPr>
          <w:trHeight w:hRule="exact" w:val="321"/>
        </w:trPr>
        <w:tc>
          <w:tcPr>
            <w:tcW w:w="26663" w:type="dxa"/>
            <w:gridSpan w:val="21"/>
            <w:shd w:val="clear" w:color="auto" w:fill="5DFFA6"/>
            <w:vAlign w:val="center"/>
          </w:tcPr>
          <w:p w14:paraId="047415E5" w14:textId="77777777" w:rsidR="00443D2D" w:rsidRPr="00417295" w:rsidRDefault="00E27B41" w:rsidP="00BF7251">
            <w:pPr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lastRenderedPageBreak/>
              <w:t xml:space="preserve">CO-CURRICULAR </w:t>
            </w:r>
            <w:r w:rsidR="00BF7251" w:rsidRPr="00417295">
              <w:rPr>
                <w:rFonts w:ascii="Aptos" w:hAnsi="Aptos"/>
                <w:b/>
                <w:sz w:val="20"/>
                <w:szCs w:val="20"/>
              </w:rPr>
              <w:t xml:space="preserve">HIGH SCHOOL </w:t>
            </w:r>
            <w:r w:rsidRPr="00417295">
              <w:rPr>
                <w:rFonts w:ascii="Aptos" w:hAnsi="Aptos"/>
                <w:b/>
                <w:sz w:val="20"/>
                <w:szCs w:val="20"/>
              </w:rPr>
              <w:t>ACTIVITIES</w:t>
            </w:r>
          </w:p>
        </w:tc>
      </w:tr>
      <w:tr w:rsidR="00E27B41" w:rsidRPr="00417295" w14:paraId="047415E8" w14:textId="77777777" w:rsidTr="00555B45">
        <w:trPr>
          <w:trHeight w:hRule="exact" w:val="403"/>
        </w:trPr>
        <w:tc>
          <w:tcPr>
            <w:tcW w:w="26663" w:type="dxa"/>
            <w:gridSpan w:val="21"/>
            <w:vAlign w:val="center"/>
          </w:tcPr>
          <w:p w14:paraId="047415E7" w14:textId="77777777" w:rsidR="00E27B41" w:rsidRPr="00417295" w:rsidRDefault="00E27B41" w:rsidP="00E54FC4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i/>
                <w:sz w:val="20"/>
                <w:szCs w:val="20"/>
              </w:rPr>
              <w:t xml:space="preserve">List the significant </w:t>
            </w:r>
            <w:r w:rsidR="00E54FC4" w:rsidRPr="00417295">
              <w:rPr>
                <w:rFonts w:ascii="Aptos" w:hAnsi="Aptos"/>
                <w:i/>
                <w:sz w:val="20"/>
                <w:szCs w:val="20"/>
              </w:rPr>
              <w:t xml:space="preserve">high school </w:t>
            </w:r>
            <w:r w:rsidRPr="00417295">
              <w:rPr>
                <w:rFonts w:ascii="Aptos" w:hAnsi="Aptos"/>
                <w:i/>
                <w:sz w:val="20"/>
                <w:szCs w:val="20"/>
              </w:rPr>
              <w:t>co-curricular activities in which you participated.</w:t>
            </w:r>
          </w:p>
        </w:tc>
      </w:tr>
      <w:tr w:rsidR="00443D2D" w:rsidRPr="00417295" w14:paraId="047415EA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-1647501571"/>
            <w:placeholder>
              <w:docPart w:val="FE1BB5D4A0E241BFADEAFE4885A11018"/>
            </w:placeholder>
            <w:showingPlcHdr/>
            <w:text/>
          </w:sdtPr>
          <w:sdtContent>
            <w:tc>
              <w:tcPr>
                <w:tcW w:w="26663" w:type="dxa"/>
                <w:gridSpan w:val="21"/>
                <w:vAlign w:val="center"/>
              </w:tcPr>
              <w:p w14:paraId="047415E9" w14:textId="77777777" w:rsidR="00443D2D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443D2D" w:rsidRPr="00417295" w14:paraId="047415EC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710774800"/>
            <w:placeholder>
              <w:docPart w:val="17FE70657D2C4E6FADA01EC9635E73EB"/>
            </w:placeholder>
            <w:showingPlcHdr/>
            <w:text/>
          </w:sdtPr>
          <w:sdtContent>
            <w:tc>
              <w:tcPr>
                <w:tcW w:w="26663" w:type="dxa"/>
                <w:gridSpan w:val="21"/>
                <w:vAlign w:val="center"/>
              </w:tcPr>
              <w:p w14:paraId="047415EB" w14:textId="77777777" w:rsidR="00443D2D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443D2D" w:rsidRPr="00417295" w14:paraId="047415EE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503327214"/>
            <w:placeholder>
              <w:docPart w:val="340C7BE001754192A3FF2686C5702C44"/>
            </w:placeholder>
            <w:showingPlcHdr/>
            <w:text/>
          </w:sdtPr>
          <w:sdtContent>
            <w:tc>
              <w:tcPr>
                <w:tcW w:w="26663" w:type="dxa"/>
                <w:gridSpan w:val="21"/>
                <w:vAlign w:val="center"/>
              </w:tcPr>
              <w:p w14:paraId="047415ED" w14:textId="77777777" w:rsidR="00443D2D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</w:tbl>
    <w:p w14:paraId="047415EF" w14:textId="77777777" w:rsidR="00CD247C" w:rsidRPr="00417295" w:rsidRDefault="00CD247C">
      <w:pPr>
        <w:rPr>
          <w:rFonts w:ascii="Aptos" w:hAnsi="Aptos"/>
          <w:sz w:val="20"/>
          <w:szCs w:val="20"/>
        </w:rPr>
      </w:pPr>
    </w:p>
    <w:tbl>
      <w:tblPr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</w:tblBorders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1433"/>
        <w:gridCol w:w="767"/>
        <w:gridCol w:w="2382"/>
        <w:gridCol w:w="254"/>
        <w:gridCol w:w="136"/>
        <w:gridCol w:w="269"/>
        <w:gridCol w:w="9"/>
        <w:gridCol w:w="221"/>
        <w:gridCol w:w="538"/>
        <w:gridCol w:w="9"/>
        <w:gridCol w:w="152"/>
        <w:gridCol w:w="8"/>
        <w:gridCol w:w="113"/>
        <w:gridCol w:w="10"/>
        <w:gridCol w:w="82"/>
        <w:gridCol w:w="162"/>
        <w:gridCol w:w="167"/>
        <w:gridCol w:w="239"/>
        <w:gridCol w:w="12"/>
        <w:gridCol w:w="294"/>
        <w:gridCol w:w="294"/>
        <w:gridCol w:w="189"/>
        <w:gridCol w:w="192"/>
        <w:gridCol w:w="657"/>
        <w:gridCol w:w="1481"/>
      </w:tblGrid>
      <w:tr w:rsidR="000D2539" w:rsidRPr="00417295" w14:paraId="047415F1" w14:textId="77777777" w:rsidTr="00823648">
        <w:trPr>
          <w:trHeight w:val="288"/>
        </w:trPr>
        <w:tc>
          <w:tcPr>
            <w:tcW w:w="5000" w:type="pct"/>
            <w:gridSpan w:val="25"/>
            <w:shd w:val="clear" w:color="auto" w:fill="5DFFA6"/>
            <w:vAlign w:val="center"/>
          </w:tcPr>
          <w:p w14:paraId="047415F0" w14:textId="77777777" w:rsidR="000D2539" w:rsidRPr="00417295" w:rsidRDefault="00E27B41" w:rsidP="00AA7471">
            <w:pPr>
              <w:pStyle w:val="Heading1"/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community activities</w:t>
            </w:r>
          </w:p>
        </w:tc>
      </w:tr>
      <w:tr w:rsidR="003D759B" w:rsidRPr="00417295" w14:paraId="047415F3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757643607"/>
            <w:placeholder>
              <w:docPart w:val="BD381927B2234B8E8151F7C8E27533F0"/>
            </w:placeholder>
            <w:showingPlcHdr/>
            <w:text/>
          </w:sdtPr>
          <w:sdtContent>
            <w:tc>
              <w:tcPr>
                <w:tcW w:w="5000" w:type="pct"/>
                <w:gridSpan w:val="25"/>
                <w:vAlign w:val="center"/>
              </w:tcPr>
              <w:p w14:paraId="047415F2" w14:textId="77777777" w:rsidR="003D759B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3D759B" w:rsidRPr="00417295" w14:paraId="047415F6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-1512285057"/>
            <w:placeholder>
              <w:docPart w:val="ABA55BE8BF6E4F2F86A6FFCD4DFC24F0"/>
            </w:placeholder>
            <w:showingPlcHdr/>
            <w:text/>
          </w:sdtPr>
          <w:sdtContent>
            <w:tc>
              <w:tcPr>
                <w:tcW w:w="2815" w:type="pct"/>
                <w:gridSpan w:val="16"/>
                <w:vAlign w:val="center"/>
              </w:tcPr>
              <w:p w14:paraId="047415F4" w14:textId="77777777" w:rsidR="003D759B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  <w:tc>
          <w:tcPr>
            <w:tcW w:w="2185" w:type="pct"/>
            <w:gridSpan w:val="9"/>
            <w:vAlign w:val="center"/>
          </w:tcPr>
          <w:p w14:paraId="047415F5" w14:textId="77777777" w:rsidR="003D759B" w:rsidRPr="00417295" w:rsidRDefault="003D759B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7D7622" w:rsidRPr="00417295" w14:paraId="047415F9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-627397030"/>
            <w:placeholder>
              <w:docPart w:val="3AA60EBF47CD4E21A91F8D9EC502EDEF"/>
            </w:placeholder>
            <w:showingPlcHdr/>
            <w:text/>
          </w:sdtPr>
          <w:sdtContent>
            <w:tc>
              <w:tcPr>
                <w:tcW w:w="2815" w:type="pct"/>
                <w:gridSpan w:val="16"/>
                <w:vAlign w:val="center"/>
              </w:tcPr>
              <w:p w14:paraId="047415F7" w14:textId="77777777" w:rsidR="007D7622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  <w:tc>
          <w:tcPr>
            <w:tcW w:w="2185" w:type="pct"/>
            <w:gridSpan w:val="9"/>
            <w:vAlign w:val="center"/>
          </w:tcPr>
          <w:p w14:paraId="047415F8" w14:textId="77777777" w:rsidR="007D7622" w:rsidRPr="00417295" w:rsidRDefault="007D7622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7D7622" w:rsidRPr="00417295" w14:paraId="047415FC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199215006"/>
            <w:placeholder>
              <w:docPart w:val="1DC169693B724177B5B72791EB75B16A"/>
            </w:placeholder>
            <w:showingPlcHdr/>
            <w:text/>
          </w:sdtPr>
          <w:sdtContent>
            <w:tc>
              <w:tcPr>
                <w:tcW w:w="2815" w:type="pct"/>
                <w:gridSpan w:val="16"/>
                <w:vAlign w:val="center"/>
              </w:tcPr>
              <w:p w14:paraId="047415FA" w14:textId="77777777" w:rsidR="007D7622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  <w:tc>
          <w:tcPr>
            <w:tcW w:w="2185" w:type="pct"/>
            <w:gridSpan w:val="9"/>
            <w:vAlign w:val="center"/>
          </w:tcPr>
          <w:p w14:paraId="047415FB" w14:textId="77777777" w:rsidR="007D7622" w:rsidRPr="00417295" w:rsidRDefault="007D7622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7D7622" w:rsidRPr="00417295" w14:paraId="047415FE" w14:textId="77777777" w:rsidTr="00823648">
        <w:trPr>
          <w:trHeight w:val="403"/>
        </w:trPr>
        <w:tc>
          <w:tcPr>
            <w:tcW w:w="5000" w:type="pct"/>
            <w:gridSpan w:val="25"/>
            <w:shd w:val="clear" w:color="auto" w:fill="5DFFA6"/>
            <w:vAlign w:val="center"/>
          </w:tcPr>
          <w:p w14:paraId="047415FD" w14:textId="77777777" w:rsidR="007D7622" w:rsidRPr="00417295" w:rsidRDefault="007D7622" w:rsidP="00BF7251">
            <w:pPr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>HONORS/AWARDS RECEIVE</w:t>
            </w:r>
            <w:r w:rsidR="00395F7B" w:rsidRPr="00417295">
              <w:rPr>
                <w:rFonts w:ascii="Aptos" w:hAnsi="Aptos"/>
                <w:b/>
                <w:sz w:val="20"/>
                <w:szCs w:val="20"/>
              </w:rPr>
              <w:t>D</w:t>
            </w:r>
            <w:r w:rsidRPr="00417295">
              <w:rPr>
                <w:rFonts w:ascii="Aptos" w:hAnsi="Aptos"/>
                <w:b/>
                <w:sz w:val="20"/>
                <w:szCs w:val="20"/>
              </w:rPr>
              <w:t xml:space="preserve"> IN </w:t>
            </w:r>
            <w:r w:rsidR="00BF7251" w:rsidRPr="00417295">
              <w:rPr>
                <w:rFonts w:ascii="Aptos" w:hAnsi="Aptos"/>
                <w:b/>
                <w:sz w:val="20"/>
                <w:szCs w:val="20"/>
              </w:rPr>
              <w:t>HIGH SCHOOL</w:t>
            </w:r>
          </w:p>
        </w:tc>
      </w:tr>
      <w:tr w:rsidR="00DE6C1C" w:rsidRPr="00417295" w14:paraId="04741600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1897619877"/>
            <w:placeholder>
              <w:docPart w:val="0D57699A112B4198949FE72A844FD230"/>
            </w:placeholder>
            <w:showingPlcHdr/>
            <w:text/>
          </w:sdtPr>
          <w:sdtContent>
            <w:tc>
              <w:tcPr>
                <w:tcW w:w="5000" w:type="pct"/>
                <w:gridSpan w:val="25"/>
                <w:vAlign w:val="center"/>
              </w:tcPr>
              <w:p w14:paraId="047415FF" w14:textId="77777777" w:rsidR="00DE6C1C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DE6C1C" w:rsidRPr="00417295" w14:paraId="04741602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1358539056"/>
            <w:placeholder>
              <w:docPart w:val="9F60DF9B9F8545F8B27B7B0D9E6959C9"/>
            </w:placeholder>
            <w:showingPlcHdr/>
            <w:text/>
          </w:sdtPr>
          <w:sdtContent>
            <w:tc>
              <w:tcPr>
                <w:tcW w:w="5000" w:type="pct"/>
                <w:gridSpan w:val="25"/>
                <w:vAlign w:val="center"/>
              </w:tcPr>
              <w:p w14:paraId="04741601" w14:textId="77777777" w:rsidR="00DE6C1C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DE6C1C" w:rsidRPr="00417295" w14:paraId="04741604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-424041303"/>
            <w:placeholder>
              <w:docPart w:val="EB62B67DC7524E60B06ED210C78DF99A"/>
            </w:placeholder>
            <w:showingPlcHdr/>
            <w:text/>
          </w:sdtPr>
          <w:sdtContent>
            <w:tc>
              <w:tcPr>
                <w:tcW w:w="5000" w:type="pct"/>
                <w:gridSpan w:val="25"/>
                <w:vAlign w:val="center"/>
              </w:tcPr>
              <w:p w14:paraId="04741603" w14:textId="77777777" w:rsidR="00DE6C1C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DE6C1C" w:rsidRPr="00417295" w14:paraId="04741606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1530133934"/>
            <w:placeholder>
              <w:docPart w:val="0B5D0C1927074836891D4F672641145B"/>
            </w:placeholder>
            <w:showingPlcHdr/>
            <w:text/>
          </w:sdtPr>
          <w:sdtContent>
            <w:tc>
              <w:tcPr>
                <w:tcW w:w="5000" w:type="pct"/>
                <w:gridSpan w:val="25"/>
                <w:vAlign w:val="center"/>
              </w:tcPr>
              <w:p w14:paraId="04741605" w14:textId="77777777" w:rsidR="00DE6C1C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DE6C1C" w:rsidRPr="00417295" w14:paraId="04741608" w14:textId="77777777" w:rsidTr="00823648">
        <w:trPr>
          <w:trHeight w:val="403"/>
        </w:trPr>
        <w:tc>
          <w:tcPr>
            <w:tcW w:w="5000" w:type="pct"/>
            <w:gridSpan w:val="25"/>
            <w:shd w:val="clear" w:color="auto" w:fill="5DFFA6"/>
            <w:vAlign w:val="center"/>
          </w:tcPr>
          <w:p w14:paraId="04741607" w14:textId="77777777" w:rsidR="00DE6C1C" w:rsidRPr="00417295" w:rsidRDefault="00DE6C1C" w:rsidP="0019779B">
            <w:pPr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>ESSAY</w:t>
            </w:r>
          </w:p>
        </w:tc>
      </w:tr>
      <w:tr w:rsidR="00DE6C1C" w:rsidRPr="00417295" w14:paraId="0474160B" w14:textId="77777777" w:rsidTr="00823648">
        <w:trPr>
          <w:trHeight w:val="921"/>
        </w:trPr>
        <w:tc>
          <w:tcPr>
            <w:tcW w:w="5000" w:type="pct"/>
            <w:gridSpan w:val="25"/>
            <w:vAlign w:val="center"/>
          </w:tcPr>
          <w:p w14:paraId="04741609" w14:textId="6C2664C8" w:rsidR="00DE6C1C" w:rsidRPr="00417295" w:rsidRDefault="00DE6C1C" w:rsidP="00DE6C1C">
            <w:pPr>
              <w:pStyle w:val="NoSpacing"/>
              <w:rPr>
                <w:rFonts w:ascii="Aptos" w:hAnsi="Aptos"/>
                <w:i/>
                <w:sz w:val="20"/>
                <w:szCs w:val="20"/>
              </w:rPr>
            </w:pPr>
            <w:r w:rsidRPr="00417295">
              <w:rPr>
                <w:rFonts w:ascii="Aptos" w:hAnsi="Aptos"/>
                <w:i/>
                <w:sz w:val="20"/>
                <w:szCs w:val="20"/>
              </w:rPr>
              <w:t>The criteria in the evaluation of the essay are clarity, ability to write, maturity, focus, passion</w:t>
            </w:r>
            <w:r w:rsidR="00E0239C" w:rsidRPr="00417295">
              <w:rPr>
                <w:rFonts w:ascii="Aptos" w:hAnsi="Aptos"/>
                <w:i/>
                <w:sz w:val="20"/>
                <w:szCs w:val="20"/>
              </w:rPr>
              <w:t>,</w:t>
            </w:r>
            <w:r w:rsidRPr="00417295">
              <w:rPr>
                <w:rFonts w:ascii="Aptos" w:hAnsi="Aptos"/>
                <w:i/>
                <w:sz w:val="20"/>
                <w:szCs w:val="20"/>
              </w:rPr>
              <w:t xml:space="preserve"> and character. Describe your long</w:t>
            </w:r>
            <w:r w:rsidR="000E7D9D" w:rsidRPr="00417295">
              <w:rPr>
                <w:rFonts w:ascii="Aptos" w:hAnsi="Aptos"/>
                <w:i/>
                <w:sz w:val="20"/>
                <w:szCs w:val="20"/>
              </w:rPr>
              <w:t>-</w:t>
            </w:r>
            <w:r w:rsidRPr="00417295">
              <w:rPr>
                <w:rFonts w:ascii="Aptos" w:hAnsi="Aptos"/>
                <w:i/>
                <w:sz w:val="20"/>
                <w:szCs w:val="20"/>
              </w:rPr>
              <w:t>term educational goals, your career aspirations, and personal motivations that drive you</w:t>
            </w:r>
            <w:r w:rsidR="00BF7251" w:rsidRPr="00417295">
              <w:rPr>
                <w:rFonts w:ascii="Aptos" w:hAnsi="Aptos"/>
                <w:i/>
                <w:sz w:val="20"/>
                <w:szCs w:val="20"/>
              </w:rPr>
              <w:t>r pursuit of higher education (250</w:t>
            </w:r>
            <w:r w:rsidRPr="00417295">
              <w:rPr>
                <w:rFonts w:ascii="Aptos" w:hAnsi="Aptos"/>
                <w:i/>
                <w:sz w:val="20"/>
                <w:szCs w:val="20"/>
              </w:rPr>
              <w:t xml:space="preserve"> words or less; type on a separate sheet for more space).</w:t>
            </w:r>
          </w:p>
          <w:p w14:paraId="0474160A" w14:textId="77777777" w:rsidR="00DE6C1C" w:rsidRPr="00417295" w:rsidRDefault="00DE6C1C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4C2FEE" w:rsidRPr="00417295" w14:paraId="0474160E" w14:textId="77777777" w:rsidTr="00823648">
        <w:trPr>
          <w:trHeight w:val="403"/>
        </w:trPr>
        <w:tc>
          <w:tcPr>
            <w:tcW w:w="1939" w:type="pct"/>
            <w:gridSpan w:val="4"/>
            <w:vAlign w:val="center"/>
          </w:tcPr>
          <w:p w14:paraId="0474160C" w14:textId="77777777" w:rsidR="000D2539" w:rsidRPr="00417295" w:rsidRDefault="000D2539" w:rsidP="0019779B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3061" w:type="pct"/>
            <w:gridSpan w:val="21"/>
            <w:vAlign w:val="center"/>
          </w:tcPr>
          <w:p w14:paraId="0474160D" w14:textId="77777777" w:rsidR="000D2539" w:rsidRPr="00417295" w:rsidRDefault="000D2539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DE6C1C" w:rsidRPr="00417295" w14:paraId="04741610" w14:textId="77777777" w:rsidTr="00823648">
        <w:trPr>
          <w:trHeight w:val="403"/>
        </w:trPr>
        <w:tc>
          <w:tcPr>
            <w:tcW w:w="5000" w:type="pct"/>
            <w:gridSpan w:val="25"/>
            <w:shd w:val="clear" w:color="auto" w:fill="5DFFA6"/>
            <w:vAlign w:val="center"/>
          </w:tcPr>
          <w:p w14:paraId="0474160F" w14:textId="77777777" w:rsidR="00DE6C1C" w:rsidRPr="00417295" w:rsidRDefault="002F305B" w:rsidP="0019779B">
            <w:pPr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>FINANCIAL INFORMATION</w:t>
            </w:r>
          </w:p>
        </w:tc>
      </w:tr>
      <w:tr w:rsidR="002F305B" w:rsidRPr="00417295" w14:paraId="04741613" w14:textId="77777777" w:rsidTr="00823648">
        <w:trPr>
          <w:trHeight w:val="705"/>
        </w:trPr>
        <w:tc>
          <w:tcPr>
            <w:tcW w:w="5000" w:type="pct"/>
            <w:gridSpan w:val="25"/>
            <w:vAlign w:val="center"/>
          </w:tcPr>
          <w:p w14:paraId="04741611" w14:textId="5FA2305E" w:rsidR="002F305B" w:rsidRPr="00417295" w:rsidRDefault="002F305B" w:rsidP="002F305B">
            <w:pPr>
              <w:pStyle w:val="NoSpacing"/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 xml:space="preserve">This section </w:t>
            </w:r>
            <w:r w:rsidR="00401CE7" w:rsidRPr="00417295">
              <w:rPr>
                <w:rFonts w:ascii="Aptos" w:hAnsi="Aptos"/>
                <w:b/>
                <w:sz w:val="20"/>
                <w:szCs w:val="20"/>
              </w:rPr>
              <w:t xml:space="preserve">is </w:t>
            </w:r>
            <w:r w:rsidRPr="00417295">
              <w:rPr>
                <w:rFonts w:ascii="Aptos" w:hAnsi="Aptos"/>
                <w:b/>
                <w:sz w:val="20"/>
                <w:szCs w:val="20"/>
              </w:rPr>
              <w:t xml:space="preserve">to be completed by </w:t>
            </w:r>
            <w:r w:rsidR="000E7D9D" w:rsidRPr="00417295">
              <w:rPr>
                <w:rFonts w:ascii="Aptos" w:hAnsi="Aptos"/>
                <w:b/>
                <w:sz w:val="20"/>
                <w:szCs w:val="20"/>
              </w:rPr>
              <w:t xml:space="preserve">the </w:t>
            </w:r>
            <w:r w:rsidR="00BF7251" w:rsidRPr="00417295">
              <w:rPr>
                <w:rFonts w:ascii="Aptos" w:hAnsi="Aptos"/>
                <w:b/>
                <w:sz w:val="20"/>
                <w:szCs w:val="20"/>
              </w:rPr>
              <w:t xml:space="preserve">parent/guardian of </w:t>
            </w:r>
            <w:r w:rsidR="00E0239C" w:rsidRPr="00417295">
              <w:rPr>
                <w:rFonts w:ascii="Aptos" w:hAnsi="Aptos"/>
                <w:b/>
                <w:sz w:val="20"/>
                <w:szCs w:val="20"/>
              </w:rPr>
              <w:t xml:space="preserve">the </w:t>
            </w:r>
            <w:r w:rsidR="00BF7251" w:rsidRPr="00417295">
              <w:rPr>
                <w:rFonts w:ascii="Aptos" w:hAnsi="Aptos"/>
                <w:b/>
                <w:sz w:val="20"/>
                <w:szCs w:val="20"/>
              </w:rPr>
              <w:t>applicant.</w:t>
            </w:r>
          </w:p>
          <w:p w14:paraId="04741612" w14:textId="77777777" w:rsidR="002F305B" w:rsidRPr="00417295" w:rsidRDefault="002F305B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2F305B" w:rsidRPr="00417295" w14:paraId="04741618" w14:textId="77777777" w:rsidTr="00823648">
        <w:trPr>
          <w:trHeight w:val="403"/>
        </w:trPr>
        <w:tc>
          <w:tcPr>
            <w:tcW w:w="404" w:type="pct"/>
            <w:gridSpan w:val="2"/>
            <w:tcBorders>
              <w:right w:val="single" w:sz="4" w:space="0" w:color="C0C0C0"/>
            </w:tcBorders>
            <w:vAlign w:val="center"/>
          </w:tcPr>
          <w:p w14:paraId="04741614" w14:textId="77777777" w:rsidR="002F305B" w:rsidRPr="00417295" w:rsidRDefault="002F305B" w:rsidP="002F305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Applicant’s Father’s Full Name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2143923734"/>
            <w:placeholder>
              <w:docPart w:val="8F13B97CFA294370AC37FABAEF508125"/>
            </w:placeholder>
            <w:showingPlcHdr/>
            <w:text/>
          </w:sdtPr>
          <w:sdtContent>
            <w:tc>
              <w:tcPr>
                <w:tcW w:w="2446" w:type="pct"/>
                <w:gridSpan w:val="15"/>
                <w:tcBorders>
                  <w:right w:val="single" w:sz="4" w:space="0" w:color="C0C0C0"/>
                </w:tcBorders>
                <w:vAlign w:val="center"/>
              </w:tcPr>
              <w:p w14:paraId="04741615" w14:textId="77777777" w:rsidR="002F305B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  <w:tc>
          <w:tcPr>
            <w:tcW w:w="321" w:type="pct"/>
            <w:gridSpan w:val="6"/>
            <w:tcBorders>
              <w:left w:val="single" w:sz="4" w:space="0" w:color="C0C0C0"/>
            </w:tcBorders>
            <w:vAlign w:val="center"/>
          </w:tcPr>
          <w:p w14:paraId="04741616" w14:textId="77777777" w:rsidR="002F305B" w:rsidRPr="00417295" w:rsidRDefault="002F305B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Marital Status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520084625"/>
            <w:placeholder>
              <w:docPart w:val="2D4FF2BB1EDE4F41AF19EFACAF48CA90"/>
            </w:placeholder>
            <w:showingPlcHdr/>
            <w:text/>
          </w:sdtPr>
          <w:sdtContent>
            <w:tc>
              <w:tcPr>
                <w:tcW w:w="1829" w:type="pct"/>
                <w:gridSpan w:val="2"/>
                <w:tcBorders>
                  <w:left w:val="single" w:sz="4" w:space="0" w:color="C0C0C0"/>
                </w:tcBorders>
                <w:vAlign w:val="center"/>
              </w:tcPr>
              <w:p w14:paraId="04741617" w14:textId="77777777" w:rsidR="002F305B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2F305B" w:rsidRPr="00417295" w14:paraId="0474161B" w14:textId="77777777" w:rsidTr="00823648">
        <w:trPr>
          <w:trHeight w:val="403"/>
        </w:trPr>
        <w:tc>
          <w:tcPr>
            <w:tcW w:w="2026" w:type="pct"/>
            <w:gridSpan w:val="5"/>
            <w:vAlign w:val="center"/>
          </w:tcPr>
          <w:p w14:paraId="04741619" w14:textId="77777777" w:rsidR="002F305B" w:rsidRPr="00417295" w:rsidRDefault="002F305B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Address/City/State/Zip: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773933658"/>
            <w:placeholder>
              <w:docPart w:val="7B3779DAD5234028B81AA68A88C9F94B"/>
            </w:placeholder>
            <w:showingPlcHdr/>
            <w:text/>
          </w:sdtPr>
          <w:sdtContent>
            <w:tc>
              <w:tcPr>
                <w:tcW w:w="2974" w:type="pct"/>
                <w:gridSpan w:val="20"/>
                <w:vAlign w:val="center"/>
              </w:tcPr>
              <w:p w14:paraId="0474161A" w14:textId="77777777" w:rsidR="002F305B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7D0B32" w:rsidRPr="00417295" w14:paraId="04741622" w14:textId="77777777" w:rsidTr="00823648">
        <w:trPr>
          <w:trHeight w:val="403"/>
        </w:trPr>
        <w:tc>
          <w:tcPr>
            <w:tcW w:w="263" w:type="pct"/>
            <w:tcBorders>
              <w:right w:val="single" w:sz="4" w:space="0" w:color="C0C0C0"/>
            </w:tcBorders>
            <w:vAlign w:val="center"/>
          </w:tcPr>
          <w:p w14:paraId="0474161C" w14:textId="77777777" w:rsidR="007D0B32" w:rsidRPr="00417295" w:rsidRDefault="007D0B32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Home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231228396"/>
            <w:placeholder>
              <w:docPart w:val="843AAC4599C24653852768B5AB6BCF6C"/>
            </w:placeholder>
            <w:showingPlcHdr/>
            <w:text/>
          </w:sdtPr>
          <w:sdtContent>
            <w:tc>
              <w:tcPr>
                <w:tcW w:w="1935" w:type="pct"/>
                <w:gridSpan w:val="5"/>
                <w:tcBorders>
                  <w:right w:val="single" w:sz="4" w:space="0" w:color="C0C0C0"/>
                </w:tcBorders>
                <w:vAlign w:val="center"/>
              </w:tcPr>
              <w:p w14:paraId="0474161D" w14:textId="77777777" w:rsidR="007D0B32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94" w:type="pct"/>
            <w:gridSpan w:val="3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0474161E" w14:textId="77777777" w:rsidR="007D0B32" w:rsidRPr="00417295" w:rsidRDefault="007D0B32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Mobile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590886041"/>
            <w:placeholder>
              <w:docPart w:val="B1969034A4674CFA97B1827EFBB768D0"/>
            </w:placeholder>
            <w:showingPlcHdr/>
            <w:text/>
          </w:sdtPr>
          <w:sdtContent>
            <w:tc>
              <w:tcPr>
                <w:tcW w:w="270" w:type="pct"/>
                <w:gridSpan w:val="4"/>
                <w:tcBorders>
                  <w:left w:val="single" w:sz="4" w:space="0" w:color="C0C0C0"/>
                  <w:right w:val="single" w:sz="4" w:space="0" w:color="C0C0C0"/>
                </w:tcBorders>
                <w:vAlign w:val="center"/>
              </w:tcPr>
              <w:p w14:paraId="0474161F" w14:textId="77777777" w:rsidR="007D0B32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138" w:type="pct"/>
            <w:gridSpan w:val="5"/>
            <w:tcBorders>
              <w:left w:val="single" w:sz="4" w:space="0" w:color="C0C0C0"/>
            </w:tcBorders>
            <w:vAlign w:val="center"/>
          </w:tcPr>
          <w:p w14:paraId="04741620" w14:textId="77777777" w:rsidR="007D0B32" w:rsidRPr="00417295" w:rsidRDefault="007D0B32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Email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872676419"/>
            <w:placeholder>
              <w:docPart w:val="E44E656786A1487A9F731792345B753F"/>
            </w:placeholder>
            <w:showingPlcHdr/>
            <w:text/>
          </w:sdtPr>
          <w:sdtContent>
            <w:tc>
              <w:tcPr>
                <w:tcW w:w="2100" w:type="pct"/>
                <w:gridSpan w:val="7"/>
                <w:tcBorders>
                  <w:left w:val="single" w:sz="4" w:space="0" w:color="C0C0C0"/>
                </w:tcBorders>
                <w:vAlign w:val="center"/>
              </w:tcPr>
              <w:p w14:paraId="04741621" w14:textId="77777777" w:rsidR="007D0B32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703087" w:rsidRPr="00417295" w14:paraId="04741629" w14:textId="77777777" w:rsidTr="00823648">
        <w:trPr>
          <w:trHeight w:val="403"/>
        </w:trPr>
        <w:tc>
          <w:tcPr>
            <w:tcW w:w="263" w:type="pct"/>
            <w:tcBorders>
              <w:right w:val="single" w:sz="4" w:space="0" w:color="C0C0C0"/>
            </w:tcBorders>
            <w:vAlign w:val="center"/>
          </w:tcPr>
          <w:p w14:paraId="04741623" w14:textId="77777777" w:rsidR="00703087" w:rsidRPr="00417295" w:rsidRDefault="00703087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Occupation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589497093"/>
            <w:placeholder>
              <w:docPart w:val="F872BDD19AAE4030B3ED5BC373E3E9C3"/>
            </w:placeholder>
            <w:showingPlcHdr/>
            <w:text/>
          </w:sdtPr>
          <w:sdtContent>
            <w:tc>
              <w:tcPr>
                <w:tcW w:w="1514" w:type="pct"/>
                <w:gridSpan w:val="2"/>
                <w:tcBorders>
                  <w:right w:val="single" w:sz="4" w:space="0" w:color="C0C0C0"/>
                </w:tcBorders>
                <w:vAlign w:val="center"/>
              </w:tcPr>
              <w:p w14:paraId="04741624" w14:textId="77777777" w:rsidR="00703087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813" w:type="pct"/>
            <w:gridSpan w:val="8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04741625" w14:textId="77777777" w:rsidR="00703087" w:rsidRPr="00417295" w:rsidRDefault="00703087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Place of Employment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621989171"/>
            <w:placeholder>
              <w:docPart w:val="5591186AF8654CF78B8EE22B2A6E336C"/>
            </w:placeholder>
            <w:showingPlcHdr/>
            <w:text/>
          </w:sdtPr>
          <w:sdtContent>
            <w:tc>
              <w:tcPr>
                <w:tcW w:w="476" w:type="pct"/>
                <w:gridSpan w:val="10"/>
                <w:tcBorders>
                  <w:left w:val="single" w:sz="4" w:space="0" w:color="C0C0C0"/>
                  <w:right w:val="single" w:sz="4" w:space="0" w:color="C0C0C0"/>
                </w:tcBorders>
                <w:vAlign w:val="center"/>
              </w:tcPr>
              <w:p w14:paraId="04741626" w14:textId="77777777" w:rsidR="00703087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87" w:type="pct"/>
            <w:gridSpan w:val="3"/>
            <w:tcBorders>
              <w:left w:val="single" w:sz="4" w:space="0" w:color="C0C0C0"/>
            </w:tcBorders>
            <w:vAlign w:val="center"/>
          </w:tcPr>
          <w:p w14:paraId="04741627" w14:textId="77777777" w:rsidR="00703087" w:rsidRPr="00417295" w:rsidRDefault="00703087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Years Employed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934510397"/>
            <w:placeholder>
              <w:docPart w:val="344390B3552C4AAABBA909E609F12A7A"/>
            </w:placeholder>
            <w:showingPlcHdr/>
            <w:text/>
          </w:sdtPr>
          <w:sdtContent>
            <w:tc>
              <w:tcPr>
                <w:tcW w:w="1647" w:type="pct"/>
                <w:tcBorders>
                  <w:left w:val="single" w:sz="4" w:space="0" w:color="C0C0C0"/>
                </w:tcBorders>
                <w:vAlign w:val="center"/>
              </w:tcPr>
              <w:p w14:paraId="04741628" w14:textId="77777777" w:rsidR="00703087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</w:t>
                </w:r>
              </w:p>
            </w:tc>
          </w:sdtContent>
        </w:sdt>
      </w:tr>
      <w:tr w:rsidR="00416910" w:rsidRPr="00417295" w14:paraId="0474162E" w14:textId="77777777" w:rsidTr="00823648">
        <w:trPr>
          <w:trHeight w:val="403"/>
        </w:trPr>
        <w:tc>
          <w:tcPr>
            <w:tcW w:w="404" w:type="pct"/>
            <w:gridSpan w:val="2"/>
            <w:tcBorders>
              <w:right w:val="single" w:sz="4" w:space="0" w:color="C0C0C0"/>
            </w:tcBorders>
            <w:vAlign w:val="center"/>
          </w:tcPr>
          <w:p w14:paraId="0474162A" w14:textId="77777777" w:rsidR="00416910" w:rsidRPr="00417295" w:rsidRDefault="00416910" w:rsidP="00A85C4F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Applicant’s Mother’s Full Name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227575200"/>
            <w:placeholder>
              <w:docPart w:val="A2278692F7C24EC39B9D0190427D192A"/>
            </w:placeholder>
            <w:showingPlcHdr/>
            <w:text/>
          </w:sdtPr>
          <w:sdtContent>
            <w:tc>
              <w:tcPr>
                <w:tcW w:w="2446" w:type="pct"/>
                <w:gridSpan w:val="15"/>
                <w:tcBorders>
                  <w:left w:val="single" w:sz="4" w:space="0" w:color="C0C0C0"/>
                  <w:right w:val="single" w:sz="4" w:space="0" w:color="C0C0C0"/>
                </w:tcBorders>
                <w:vAlign w:val="center"/>
              </w:tcPr>
              <w:p w14:paraId="0474162B" w14:textId="77777777" w:rsidR="00416910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  <w:tc>
          <w:tcPr>
            <w:tcW w:w="321" w:type="pct"/>
            <w:gridSpan w:val="6"/>
            <w:tcBorders>
              <w:left w:val="single" w:sz="4" w:space="0" w:color="C0C0C0"/>
            </w:tcBorders>
            <w:vAlign w:val="center"/>
          </w:tcPr>
          <w:p w14:paraId="0474162C" w14:textId="77777777" w:rsidR="00416910" w:rsidRPr="00417295" w:rsidRDefault="00416910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Marital Status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612740628"/>
            <w:placeholder>
              <w:docPart w:val="63B67DAC17564A61AB99698C1D719D5E"/>
            </w:placeholder>
            <w:showingPlcHdr/>
            <w:text/>
          </w:sdtPr>
          <w:sdtContent>
            <w:tc>
              <w:tcPr>
                <w:tcW w:w="1829" w:type="pct"/>
                <w:gridSpan w:val="2"/>
                <w:tcBorders>
                  <w:left w:val="single" w:sz="4" w:space="0" w:color="C0C0C0"/>
                </w:tcBorders>
                <w:vAlign w:val="center"/>
              </w:tcPr>
              <w:p w14:paraId="0474162D" w14:textId="77777777" w:rsidR="00416910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416910" w:rsidRPr="00417295" w14:paraId="04741631" w14:textId="77777777" w:rsidTr="00823648">
        <w:trPr>
          <w:trHeight w:val="403"/>
        </w:trPr>
        <w:tc>
          <w:tcPr>
            <w:tcW w:w="404" w:type="pct"/>
            <w:gridSpan w:val="2"/>
            <w:tcBorders>
              <w:right w:val="single" w:sz="4" w:space="0" w:color="C0C0C0"/>
            </w:tcBorders>
            <w:vAlign w:val="center"/>
          </w:tcPr>
          <w:p w14:paraId="0474162F" w14:textId="77777777" w:rsidR="00416910" w:rsidRPr="00417295" w:rsidRDefault="00416910" w:rsidP="00416910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Address/City/State/Zip: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709029302"/>
            <w:placeholder>
              <w:docPart w:val="9EE6C1DEF299493B9A7C14C93BE12349"/>
            </w:placeholder>
            <w:showingPlcHdr/>
            <w:text/>
          </w:sdtPr>
          <w:sdtContent>
            <w:tc>
              <w:tcPr>
                <w:tcW w:w="4596" w:type="pct"/>
                <w:gridSpan w:val="23"/>
                <w:tcBorders>
                  <w:left w:val="single" w:sz="4" w:space="0" w:color="C0C0C0"/>
                </w:tcBorders>
                <w:vAlign w:val="center"/>
              </w:tcPr>
              <w:p w14:paraId="04741630" w14:textId="77777777" w:rsidR="00416910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1B04AD" w:rsidRPr="00417295" w14:paraId="04741638" w14:textId="77777777" w:rsidTr="00823648">
        <w:trPr>
          <w:trHeight w:val="403"/>
        </w:trPr>
        <w:tc>
          <w:tcPr>
            <w:tcW w:w="263" w:type="pct"/>
            <w:tcBorders>
              <w:right w:val="single" w:sz="4" w:space="0" w:color="C0C0C0"/>
            </w:tcBorders>
            <w:vAlign w:val="center"/>
          </w:tcPr>
          <w:p w14:paraId="04741632" w14:textId="77777777" w:rsidR="001B04AD" w:rsidRPr="00417295" w:rsidRDefault="001B04AD" w:rsidP="00416910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lastRenderedPageBreak/>
              <w:t>Home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502668297"/>
            <w:placeholder>
              <w:docPart w:val="9DFEA375225843168912CF173C28D9F4"/>
            </w:placeholder>
            <w:showingPlcHdr/>
            <w:text/>
          </w:sdtPr>
          <w:sdtContent>
            <w:tc>
              <w:tcPr>
                <w:tcW w:w="1936" w:type="pct"/>
                <w:gridSpan w:val="6"/>
                <w:tcBorders>
                  <w:left w:val="single" w:sz="4" w:space="0" w:color="C0C0C0"/>
                  <w:right w:val="single" w:sz="4" w:space="0" w:color="C0C0C0"/>
                </w:tcBorders>
                <w:vAlign w:val="center"/>
              </w:tcPr>
              <w:p w14:paraId="04741633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94" w:type="pct"/>
            <w:gridSpan w:val="3"/>
            <w:tcBorders>
              <w:left w:val="single" w:sz="4" w:space="0" w:color="C0C0C0"/>
            </w:tcBorders>
            <w:vAlign w:val="center"/>
          </w:tcPr>
          <w:p w14:paraId="04741634" w14:textId="77777777" w:rsidR="001B04AD" w:rsidRPr="00417295" w:rsidRDefault="001B04AD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Mobile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202867700"/>
            <w:placeholder>
              <w:docPart w:val="7F70035AD173460BB6B9EAA7B7E6BE81"/>
            </w:placeholder>
            <w:showingPlcHdr/>
            <w:text/>
          </w:sdtPr>
          <w:sdtContent>
            <w:tc>
              <w:tcPr>
                <w:tcW w:w="271" w:type="pct"/>
                <w:gridSpan w:val="4"/>
                <w:tcBorders>
                  <w:left w:val="single" w:sz="4" w:space="0" w:color="C0C0C0"/>
                </w:tcBorders>
                <w:vAlign w:val="center"/>
              </w:tcPr>
              <w:p w14:paraId="04741635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138" w:type="pct"/>
            <w:gridSpan w:val="5"/>
            <w:tcBorders>
              <w:left w:val="single" w:sz="4" w:space="0" w:color="C0C0C0"/>
            </w:tcBorders>
            <w:vAlign w:val="center"/>
          </w:tcPr>
          <w:p w14:paraId="04741636" w14:textId="77777777" w:rsidR="001B04AD" w:rsidRPr="00417295" w:rsidRDefault="001B04AD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Email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578177941"/>
            <w:placeholder>
              <w:docPart w:val="FBE73E809FAB4A408A85930700996D30"/>
            </w:placeholder>
            <w:showingPlcHdr/>
            <w:text/>
          </w:sdtPr>
          <w:sdtContent>
            <w:tc>
              <w:tcPr>
                <w:tcW w:w="2099" w:type="pct"/>
                <w:gridSpan w:val="6"/>
                <w:tcBorders>
                  <w:left w:val="single" w:sz="4" w:space="0" w:color="C0C0C0"/>
                </w:tcBorders>
                <w:vAlign w:val="center"/>
              </w:tcPr>
              <w:p w14:paraId="04741637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1B04AD" w:rsidRPr="00417295" w14:paraId="0474163F" w14:textId="77777777" w:rsidTr="00823648">
        <w:trPr>
          <w:trHeight w:val="403"/>
        </w:trPr>
        <w:tc>
          <w:tcPr>
            <w:tcW w:w="263" w:type="pct"/>
            <w:tcBorders>
              <w:right w:val="single" w:sz="4" w:space="0" w:color="C0C0C0"/>
            </w:tcBorders>
            <w:vAlign w:val="center"/>
          </w:tcPr>
          <w:p w14:paraId="04741639" w14:textId="77777777" w:rsidR="001B04AD" w:rsidRPr="00417295" w:rsidRDefault="001B04AD" w:rsidP="00416910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Occupation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557090705"/>
            <w:placeholder>
              <w:docPart w:val="48536EC61A244D2BB2CE4B15BE8FC3DB"/>
            </w:placeholder>
            <w:showingPlcHdr/>
            <w:text/>
          </w:sdtPr>
          <w:sdtContent>
            <w:tc>
              <w:tcPr>
                <w:tcW w:w="1514" w:type="pct"/>
                <w:gridSpan w:val="2"/>
                <w:tcBorders>
                  <w:left w:val="single" w:sz="4" w:space="0" w:color="C0C0C0"/>
                </w:tcBorders>
                <w:vAlign w:val="center"/>
              </w:tcPr>
              <w:p w14:paraId="0474163A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814" w:type="pct"/>
            <w:gridSpan w:val="9"/>
            <w:tcBorders>
              <w:left w:val="single" w:sz="4" w:space="0" w:color="C0C0C0"/>
            </w:tcBorders>
            <w:vAlign w:val="center"/>
          </w:tcPr>
          <w:p w14:paraId="0474163B" w14:textId="77777777" w:rsidR="001B04AD" w:rsidRPr="00417295" w:rsidRDefault="001B04AD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Place of Employment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735852255"/>
            <w:placeholder>
              <w:docPart w:val="CD6F4C4E2AB2413FA111A0EFA1E42880"/>
            </w:placeholder>
            <w:showingPlcHdr/>
            <w:text/>
          </w:sdtPr>
          <w:sdtContent>
            <w:tc>
              <w:tcPr>
                <w:tcW w:w="474" w:type="pct"/>
                <w:gridSpan w:val="9"/>
                <w:tcBorders>
                  <w:left w:val="single" w:sz="4" w:space="0" w:color="C0C0C0"/>
                </w:tcBorders>
                <w:vAlign w:val="center"/>
              </w:tcPr>
              <w:p w14:paraId="0474163C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87" w:type="pct"/>
            <w:gridSpan w:val="3"/>
            <w:tcBorders>
              <w:left w:val="single" w:sz="4" w:space="0" w:color="C0C0C0"/>
            </w:tcBorders>
            <w:vAlign w:val="center"/>
          </w:tcPr>
          <w:p w14:paraId="0474163D" w14:textId="77777777" w:rsidR="001B04AD" w:rsidRPr="00417295" w:rsidRDefault="001B04AD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Years Employed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58020041"/>
            <w:placeholder>
              <w:docPart w:val="EB895028160A4E75982ED7D4780A84EB"/>
            </w:placeholder>
            <w:showingPlcHdr/>
            <w:text/>
          </w:sdtPr>
          <w:sdtContent>
            <w:tc>
              <w:tcPr>
                <w:tcW w:w="1647" w:type="pct"/>
                <w:tcBorders>
                  <w:left w:val="single" w:sz="4" w:space="0" w:color="C0C0C0"/>
                </w:tcBorders>
                <w:vAlign w:val="center"/>
              </w:tcPr>
              <w:p w14:paraId="0474163E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6D0B32" w:rsidRPr="00417295" w14:paraId="04741644" w14:textId="77777777" w:rsidTr="00823648">
        <w:trPr>
          <w:trHeight w:val="403"/>
        </w:trPr>
        <w:tc>
          <w:tcPr>
            <w:tcW w:w="2284" w:type="pct"/>
            <w:gridSpan w:val="8"/>
            <w:tcBorders>
              <w:right w:val="single" w:sz="4" w:space="0" w:color="C0C0C0"/>
            </w:tcBorders>
            <w:vAlign w:val="center"/>
          </w:tcPr>
          <w:p w14:paraId="04741640" w14:textId="77777777" w:rsidR="006D0B32" w:rsidRPr="00417295" w:rsidRDefault="006D0B32" w:rsidP="00416910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Number of dependent children in the family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095748534"/>
            <w:placeholder>
              <w:docPart w:val="9A23CA3A615B4A67BB4E10006E5E5646"/>
            </w:placeholder>
            <w:showingPlcHdr/>
          </w:sdtPr>
          <w:sdtContent>
            <w:tc>
              <w:tcPr>
                <w:tcW w:w="497" w:type="pct"/>
                <w:gridSpan w:val="7"/>
                <w:tcBorders>
                  <w:left w:val="single" w:sz="4" w:space="0" w:color="C0C0C0"/>
                </w:tcBorders>
                <w:vAlign w:val="center"/>
              </w:tcPr>
              <w:p w14:paraId="04741641" w14:textId="77777777" w:rsidR="006D0B32" w:rsidRPr="00417295" w:rsidRDefault="001000D6" w:rsidP="001000D6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337" w:type="pct"/>
            <w:gridSpan w:val="7"/>
            <w:tcBorders>
              <w:left w:val="single" w:sz="4" w:space="0" w:color="C0C0C0"/>
            </w:tcBorders>
            <w:vAlign w:val="center"/>
          </w:tcPr>
          <w:p w14:paraId="04741642" w14:textId="77777777" w:rsidR="006D0B32" w:rsidRPr="00417295" w:rsidRDefault="006D0B32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Other dependents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967771109"/>
            <w:placeholder>
              <w:docPart w:val="C70A46647C454BE0BDED0999889246D2"/>
            </w:placeholder>
            <w:showingPlcHdr/>
            <w:text/>
          </w:sdtPr>
          <w:sdtContent>
            <w:tc>
              <w:tcPr>
                <w:tcW w:w="1882" w:type="pct"/>
                <w:gridSpan w:val="3"/>
                <w:tcBorders>
                  <w:left w:val="single" w:sz="4" w:space="0" w:color="C0C0C0"/>
                </w:tcBorders>
                <w:vAlign w:val="center"/>
              </w:tcPr>
              <w:p w14:paraId="04741643" w14:textId="77777777" w:rsidR="006D0B32" w:rsidRPr="00417295" w:rsidRDefault="001000D6" w:rsidP="001000D6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6D0B32" w:rsidRPr="00417295" w14:paraId="04741647" w14:textId="77777777" w:rsidTr="00823648">
        <w:trPr>
          <w:trHeight w:val="403"/>
        </w:trPr>
        <w:tc>
          <w:tcPr>
            <w:tcW w:w="2984" w:type="pct"/>
            <w:gridSpan w:val="20"/>
            <w:vAlign w:val="center"/>
          </w:tcPr>
          <w:p w14:paraId="04741645" w14:textId="77777777" w:rsidR="006D0B32" w:rsidRPr="00417295" w:rsidRDefault="006D0B32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Dependent children who will be in post-high school institutions next year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023900816"/>
            <w:placeholder>
              <w:docPart w:val="D6807F1BBD584275B44780AA66D21789"/>
            </w:placeholder>
            <w:showingPlcHdr/>
            <w:text/>
          </w:sdtPr>
          <w:sdtContent>
            <w:tc>
              <w:tcPr>
                <w:tcW w:w="2016" w:type="pct"/>
                <w:gridSpan w:val="5"/>
                <w:tcBorders>
                  <w:left w:val="single" w:sz="4" w:space="0" w:color="C0C0C0"/>
                </w:tcBorders>
                <w:vAlign w:val="center"/>
              </w:tcPr>
              <w:p w14:paraId="04741646" w14:textId="77777777" w:rsidR="006D0B32" w:rsidRPr="00417295" w:rsidRDefault="001000D6" w:rsidP="001000D6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9D1DD1" w:rsidRPr="00417295" w14:paraId="04741649" w14:textId="77777777" w:rsidTr="00823648">
        <w:trPr>
          <w:trHeight w:val="403"/>
        </w:trPr>
        <w:tc>
          <w:tcPr>
            <w:tcW w:w="5000" w:type="pct"/>
            <w:gridSpan w:val="25"/>
            <w:vAlign w:val="center"/>
          </w:tcPr>
          <w:p w14:paraId="04741648" w14:textId="77777777" w:rsidR="009D1DD1" w:rsidRPr="00417295" w:rsidRDefault="009D1DD1" w:rsidP="009D1DD1">
            <w:pPr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 xml:space="preserve">Please provide </w:t>
            </w:r>
            <w:r w:rsidR="00354EA5" w:rsidRPr="00417295">
              <w:rPr>
                <w:rFonts w:ascii="Aptos" w:hAnsi="Aptos"/>
                <w:b/>
                <w:sz w:val="20"/>
                <w:szCs w:val="20"/>
              </w:rPr>
              <w:t xml:space="preserve">a </w:t>
            </w:r>
            <w:r w:rsidRPr="00417295">
              <w:rPr>
                <w:rFonts w:ascii="Aptos" w:hAnsi="Aptos"/>
                <w:b/>
                <w:sz w:val="20"/>
                <w:szCs w:val="20"/>
              </w:rPr>
              <w:t>person to contact to clarify/verify applicant’s and parents’ data:</w:t>
            </w:r>
          </w:p>
        </w:tc>
      </w:tr>
      <w:tr w:rsidR="009D1DD1" w:rsidRPr="00417295" w14:paraId="0474164C" w14:textId="77777777" w:rsidTr="00823648">
        <w:trPr>
          <w:trHeight w:val="403"/>
        </w:trPr>
        <w:tc>
          <w:tcPr>
            <w:tcW w:w="404" w:type="pct"/>
            <w:gridSpan w:val="2"/>
            <w:vAlign w:val="center"/>
          </w:tcPr>
          <w:p w14:paraId="0474164A" w14:textId="77777777" w:rsidR="009D1DD1" w:rsidRPr="00417295" w:rsidRDefault="00354EA5" w:rsidP="009D1DD1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Name/Home or Mobile Phone: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2016834733"/>
            <w:placeholder>
              <w:docPart w:val="22DE1D016EE54B388D9C115D53763CDA"/>
            </w:placeholder>
            <w:showingPlcHdr/>
            <w:text/>
          </w:sdtPr>
          <w:sdtContent>
            <w:tc>
              <w:tcPr>
                <w:tcW w:w="4596" w:type="pct"/>
                <w:gridSpan w:val="23"/>
                <w:vAlign w:val="center"/>
              </w:tcPr>
              <w:p w14:paraId="0474164B" w14:textId="77777777" w:rsidR="009D1DD1" w:rsidRPr="00417295" w:rsidRDefault="001000D6" w:rsidP="001000D6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</w:tbl>
    <w:p w14:paraId="0474164D" w14:textId="77777777" w:rsidR="005F6E87" w:rsidRPr="00417295" w:rsidRDefault="005F6E87" w:rsidP="002A733C">
      <w:pPr>
        <w:rPr>
          <w:rFonts w:ascii="Aptos" w:hAnsi="Aptos"/>
          <w:sz w:val="20"/>
          <w:szCs w:val="20"/>
        </w:rPr>
      </w:pPr>
    </w:p>
    <w:p w14:paraId="0474164E" w14:textId="77777777" w:rsidR="00354EA5" w:rsidRPr="00417295" w:rsidRDefault="00354EA5" w:rsidP="002A733C">
      <w:pPr>
        <w:rPr>
          <w:rFonts w:ascii="Aptos" w:hAnsi="Aptos"/>
          <w:sz w:val="20"/>
          <w:szCs w:val="20"/>
        </w:rPr>
      </w:pPr>
    </w:p>
    <w:p w14:paraId="0474164F" w14:textId="77777777" w:rsidR="00354EA5" w:rsidRPr="00417295" w:rsidRDefault="00354EA5" w:rsidP="00354EA5">
      <w:pPr>
        <w:pStyle w:val="NoSpacing"/>
        <w:rPr>
          <w:rFonts w:ascii="Aptos" w:hAnsi="Aptos"/>
          <w:b/>
          <w:sz w:val="20"/>
          <w:szCs w:val="20"/>
        </w:rPr>
      </w:pPr>
    </w:p>
    <w:p w14:paraId="04741650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To be completed by parent/guardian of the applicant, if applicable:</w:t>
      </w:r>
    </w:p>
    <w:p w14:paraId="04741651" w14:textId="77777777" w:rsidR="00354EA5" w:rsidRPr="00417295" w:rsidRDefault="00354EA5" w:rsidP="00354EA5">
      <w:pPr>
        <w:pStyle w:val="NoSpacing"/>
        <w:rPr>
          <w:rFonts w:ascii="Aptos" w:hAnsi="Aptos"/>
          <w:b/>
          <w:sz w:val="20"/>
          <w:szCs w:val="20"/>
        </w:rPr>
      </w:pPr>
    </w:p>
    <w:p w14:paraId="04741652" w14:textId="706D481E" w:rsidR="00BF7251" w:rsidRPr="00417295" w:rsidRDefault="00354EA5" w:rsidP="00BF7251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 xml:space="preserve">It is my understanding that financial need is one of the criteria used in selecting the recipient of a </w:t>
      </w:r>
      <w:r w:rsidR="00BF7251" w:rsidRPr="00417295">
        <w:rPr>
          <w:rFonts w:ascii="Aptos" w:hAnsi="Aptos"/>
          <w:b/>
          <w:i/>
          <w:sz w:val="20"/>
          <w:szCs w:val="20"/>
        </w:rPr>
        <w:t xml:space="preserve">UPAA-W </w:t>
      </w:r>
      <w:r w:rsidR="00BB0519" w:rsidRPr="00417295">
        <w:rPr>
          <w:rFonts w:ascii="Aptos" w:hAnsi="Aptos"/>
          <w:b/>
          <w:i/>
          <w:sz w:val="20"/>
          <w:szCs w:val="20"/>
        </w:rPr>
        <w:t>College</w:t>
      </w:r>
      <w:r w:rsidRPr="00417295">
        <w:rPr>
          <w:rFonts w:ascii="Aptos" w:hAnsi="Aptos"/>
          <w:b/>
          <w:i/>
          <w:sz w:val="20"/>
          <w:szCs w:val="20"/>
        </w:rPr>
        <w:t xml:space="preserve"> Scholarship</w:t>
      </w:r>
      <w:r w:rsidRPr="00417295">
        <w:rPr>
          <w:rFonts w:ascii="Aptos" w:hAnsi="Aptos"/>
          <w:sz w:val="20"/>
          <w:szCs w:val="20"/>
        </w:rPr>
        <w:t xml:space="preserve">. For the express purpose of qualifying for such a scholarship on behalf of my son/daughter, I hereby declare to you the following statement of my financial condition as of the </w:t>
      </w:r>
      <w:sdt>
        <w:sdtPr>
          <w:rPr>
            <w:rFonts w:ascii="Aptos" w:hAnsi="Aptos"/>
            <w:sz w:val="20"/>
            <w:szCs w:val="20"/>
          </w:rPr>
          <w:id w:val="1401252086"/>
          <w:placeholder>
            <w:docPart w:val="DefaultPlaceholder_1081868574"/>
          </w:placeholder>
          <w:text/>
        </w:sdtPr>
        <w:sdtContent>
          <w:r w:rsidRPr="00417295">
            <w:rPr>
              <w:rFonts w:ascii="Aptos" w:hAnsi="Aptos"/>
              <w:sz w:val="20"/>
              <w:szCs w:val="20"/>
            </w:rPr>
            <w:t>______</w:t>
          </w:r>
          <w:r w:rsidR="00BC08A8" w:rsidRPr="00417295">
            <w:rPr>
              <w:rFonts w:ascii="Aptos" w:hAnsi="Aptos"/>
              <w:sz w:val="20"/>
              <w:szCs w:val="20"/>
            </w:rPr>
            <w:t>_______</w:t>
          </w:r>
        </w:sdtContent>
      </w:sdt>
      <w:r w:rsidRPr="00417295">
        <w:rPr>
          <w:rFonts w:ascii="Aptos" w:hAnsi="Aptos"/>
          <w:sz w:val="20"/>
          <w:szCs w:val="20"/>
        </w:rPr>
        <w:t xml:space="preserve">  and as to other facts relating thereto, all of which I hereby guarantee to be true and correct</w:t>
      </w:r>
      <w:proofErr w:type="gramStart"/>
      <w:r w:rsidRPr="00417295">
        <w:rPr>
          <w:rFonts w:ascii="Aptos" w:hAnsi="Aptos"/>
          <w:sz w:val="20"/>
          <w:szCs w:val="20"/>
        </w:rPr>
        <w:t xml:space="preserve">. </w:t>
      </w:r>
      <w:r w:rsidR="00BF7251" w:rsidRPr="00417295">
        <w:rPr>
          <w:rFonts w:ascii="Aptos" w:hAnsi="Aptos"/>
          <w:sz w:val="20"/>
          <w:szCs w:val="20"/>
        </w:rPr>
        <w:t>.</w:t>
      </w:r>
      <w:proofErr w:type="gramEnd"/>
      <w:r w:rsidR="00BF7251" w:rsidRPr="00417295">
        <w:rPr>
          <w:rFonts w:ascii="Aptos" w:hAnsi="Aptos"/>
          <w:sz w:val="20"/>
          <w:szCs w:val="20"/>
        </w:rPr>
        <w:t xml:space="preserve"> I agree to notify the UPAA</w:t>
      </w:r>
      <w:r w:rsidR="00BB0519" w:rsidRPr="00417295">
        <w:rPr>
          <w:rFonts w:ascii="Aptos" w:hAnsi="Aptos"/>
          <w:sz w:val="20"/>
          <w:szCs w:val="20"/>
        </w:rPr>
        <w:t>-</w:t>
      </w:r>
      <w:r w:rsidR="00BF7251" w:rsidRPr="00417295">
        <w:rPr>
          <w:rFonts w:ascii="Aptos" w:hAnsi="Aptos"/>
          <w:sz w:val="20"/>
          <w:szCs w:val="20"/>
        </w:rPr>
        <w:t>W of any</w:t>
      </w:r>
      <w:r w:rsidR="00340AFF">
        <w:rPr>
          <w:rFonts w:ascii="Aptos" w:hAnsi="Aptos"/>
          <w:sz w:val="20"/>
          <w:szCs w:val="20"/>
        </w:rPr>
        <w:t xml:space="preserve"> recent c</w:t>
      </w:r>
      <w:r w:rsidR="00BF7251" w:rsidRPr="00417295">
        <w:rPr>
          <w:rFonts w:ascii="Aptos" w:hAnsi="Aptos"/>
          <w:sz w:val="20"/>
          <w:szCs w:val="20"/>
        </w:rPr>
        <w:t>hanges in my financial conditions</w:t>
      </w:r>
      <w:r w:rsidR="003318D2" w:rsidRPr="00417295">
        <w:rPr>
          <w:rFonts w:ascii="Aptos" w:hAnsi="Aptos"/>
          <w:b/>
          <w:bCs/>
          <w:sz w:val="20"/>
          <w:szCs w:val="20"/>
        </w:rPr>
        <w:t>.</w:t>
      </w:r>
    </w:p>
    <w:p w14:paraId="04741653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54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55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 xml:space="preserve">Date </w:t>
      </w:r>
      <w:sdt>
        <w:sdtPr>
          <w:rPr>
            <w:rFonts w:ascii="Aptos" w:hAnsi="Aptos"/>
            <w:sz w:val="20"/>
            <w:szCs w:val="20"/>
          </w:rPr>
          <w:id w:val="1498918982"/>
          <w:placeholder>
            <w:docPart w:val="DefaultPlaceholder_1081868576"/>
          </w:placeholder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Pr="00417295">
            <w:rPr>
              <w:rFonts w:ascii="Aptos" w:hAnsi="Aptos"/>
              <w:sz w:val="20"/>
              <w:szCs w:val="20"/>
            </w:rPr>
            <w:t>____________</w:t>
          </w:r>
        </w:sdtContent>
      </w:sdt>
    </w:p>
    <w:p w14:paraId="04741656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57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>Parent/Guardian Signature: ________________________________________________</w:t>
      </w:r>
    </w:p>
    <w:p w14:paraId="04741658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</w:p>
    <w:p w14:paraId="04741659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</w:p>
    <w:p w14:paraId="32F07022" w14:textId="48816EB1" w:rsidR="00913FAE" w:rsidRPr="00417295" w:rsidRDefault="00354EA5" w:rsidP="00354EA5">
      <w:pPr>
        <w:pStyle w:val="NoSpacing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 xml:space="preserve">Please attach </w:t>
      </w:r>
      <w:r w:rsidR="0075433A" w:rsidRPr="00417295">
        <w:rPr>
          <w:rFonts w:ascii="Aptos" w:hAnsi="Aptos"/>
          <w:b/>
          <w:sz w:val="20"/>
          <w:szCs w:val="20"/>
        </w:rPr>
        <w:t>at least 1 o</w:t>
      </w:r>
      <w:r w:rsidR="00913FAE" w:rsidRPr="00417295">
        <w:rPr>
          <w:rFonts w:ascii="Aptos" w:hAnsi="Aptos"/>
          <w:b/>
          <w:sz w:val="20"/>
          <w:szCs w:val="20"/>
        </w:rPr>
        <w:t xml:space="preserve">f the </w:t>
      </w:r>
      <w:r w:rsidR="004F7A3F" w:rsidRPr="00417295">
        <w:rPr>
          <w:rFonts w:ascii="Aptos" w:hAnsi="Aptos"/>
          <w:b/>
          <w:sz w:val="20"/>
          <w:szCs w:val="20"/>
        </w:rPr>
        <w:t xml:space="preserve">following </w:t>
      </w:r>
      <w:r w:rsidR="00913FAE" w:rsidRPr="00417295">
        <w:rPr>
          <w:rFonts w:ascii="Aptos" w:hAnsi="Aptos"/>
          <w:b/>
          <w:sz w:val="20"/>
          <w:szCs w:val="20"/>
        </w:rPr>
        <w:t>forms</w:t>
      </w:r>
      <w:r w:rsidR="000D4053" w:rsidRPr="00417295">
        <w:rPr>
          <w:rFonts w:ascii="Aptos" w:hAnsi="Aptos"/>
          <w:b/>
          <w:sz w:val="20"/>
          <w:szCs w:val="20"/>
        </w:rPr>
        <w:t xml:space="preserve"> to prove financial need</w:t>
      </w:r>
      <w:r w:rsidR="00913FAE" w:rsidRPr="00417295">
        <w:rPr>
          <w:rFonts w:ascii="Aptos" w:hAnsi="Aptos"/>
          <w:b/>
          <w:sz w:val="20"/>
          <w:szCs w:val="20"/>
        </w:rPr>
        <w:t>:</w:t>
      </w:r>
    </w:p>
    <w:p w14:paraId="0474165A" w14:textId="7F64ECDD" w:rsidR="00354EA5" w:rsidRPr="00417295" w:rsidRDefault="00354EA5" w:rsidP="00031963">
      <w:pPr>
        <w:pStyle w:val="NoSpacing"/>
        <w:numPr>
          <w:ilvl w:val="0"/>
          <w:numId w:val="11"/>
        </w:numPr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 xml:space="preserve">1040 Tax Return </w:t>
      </w:r>
      <w:r w:rsidR="0008523A" w:rsidRPr="00417295">
        <w:rPr>
          <w:rFonts w:ascii="Aptos" w:hAnsi="Aptos"/>
          <w:b/>
          <w:sz w:val="20"/>
          <w:szCs w:val="20"/>
        </w:rPr>
        <w:t xml:space="preserve">from previous year </w:t>
      </w:r>
      <w:r w:rsidRPr="00417295">
        <w:rPr>
          <w:rFonts w:ascii="Aptos" w:hAnsi="Aptos"/>
          <w:b/>
          <w:sz w:val="20"/>
          <w:szCs w:val="20"/>
        </w:rPr>
        <w:t>with your application</w:t>
      </w:r>
    </w:p>
    <w:p w14:paraId="0474165B" w14:textId="3171BF20" w:rsidR="00BB0519" w:rsidRPr="00417295" w:rsidRDefault="00031963" w:rsidP="00031963">
      <w:pPr>
        <w:pStyle w:val="NoSpacing"/>
        <w:numPr>
          <w:ilvl w:val="0"/>
          <w:numId w:val="11"/>
        </w:numPr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O</w:t>
      </w:r>
      <w:r w:rsidR="00BB0519" w:rsidRPr="00417295">
        <w:rPr>
          <w:rFonts w:ascii="Aptos" w:hAnsi="Aptos"/>
          <w:b/>
          <w:sz w:val="20"/>
          <w:szCs w:val="20"/>
        </w:rPr>
        <w:t>fficial FAFSA-determined EFC and COA</w:t>
      </w:r>
    </w:p>
    <w:p w14:paraId="0474165C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5D" w14:textId="77777777" w:rsidR="00BB0519" w:rsidRPr="00417295" w:rsidRDefault="00354EA5" w:rsidP="00BB0519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>Is there a person or trust that will be contributing financially to the applicant’s education (i.e. under the terms of a divorce decree, a trust or other arrangements)?  Please describe.</w:t>
      </w:r>
      <w:r w:rsidR="00BB0519" w:rsidRPr="00417295">
        <w:rPr>
          <w:rFonts w:ascii="Aptos" w:hAnsi="Aptos"/>
          <w:sz w:val="20"/>
          <w:szCs w:val="20"/>
        </w:rPr>
        <w:t xml:space="preserve"> Please state any unusual circumstances affecting your financial status.</w:t>
      </w:r>
    </w:p>
    <w:sdt>
      <w:sdtPr>
        <w:rPr>
          <w:rFonts w:ascii="Aptos" w:hAnsi="Aptos"/>
          <w:sz w:val="20"/>
          <w:szCs w:val="20"/>
        </w:rPr>
        <w:id w:val="1420673370"/>
        <w:placeholder>
          <w:docPart w:val="06AD2CF90EED49B0A19B6391109BDFE5"/>
        </w:placeholder>
        <w:showingPlcHdr/>
        <w:text/>
      </w:sdtPr>
      <w:sdtContent>
        <w:p w14:paraId="0474165E" w14:textId="77777777" w:rsidR="00354EA5" w:rsidRPr="00417295" w:rsidRDefault="001000D6" w:rsidP="00354EA5">
          <w:pPr>
            <w:pStyle w:val="NoSpacing"/>
            <w:rPr>
              <w:rFonts w:ascii="Aptos" w:hAnsi="Aptos"/>
              <w:sz w:val="20"/>
              <w:szCs w:val="20"/>
            </w:rPr>
          </w:pPr>
          <w:r w:rsidRPr="00417295">
            <w:rPr>
              <w:rFonts w:ascii="Aptos" w:hAnsi="Aptos"/>
              <w:sz w:val="20"/>
              <w:szCs w:val="20"/>
            </w:rPr>
            <w:t xml:space="preserve">  </w:t>
          </w:r>
        </w:p>
      </w:sdtContent>
    </w:sdt>
    <w:p w14:paraId="0474165F" w14:textId="77777777" w:rsidR="00932B6A" w:rsidRPr="00417295" w:rsidRDefault="00932B6A" w:rsidP="008E2ED5">
      <w:pPr>
        <w:pStyle w:val="NoSpacing"/>
        <w:rPr>
          <w:rFonts w:ascii="Aptos" w:hAnsi="Aptos"/>
          <w:sz w:val="20"/>
          <w:szCs w:val="20"/>
        </w:rPr>
      </w:pPr>
    </w:p>
    <w:p w14:paraId="04741660" w14:textId="77777777" w:rsidR="001000D6" w:rsidRPr="00417295" w:rsidRDefault="001000D6" w:rsidP="00354EA5">
      <w:pPr>
        <w:pStyle w:val="NoSpacing"/>
        <w:rPr>
          <w:rFonts w:ascii="Aptos" w:hAnsi="Aptos"/>
          <w:sz w:val="20"/>
          <w:szCs w:val="20"/>
        </w:rPr>
      </w:pPr>
    </w:p>
    <w:p w14:paraId="04741661" w14:textId="148A2110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 xml:space="preserve">I solemnly affirm that to the best of my ability, the information given is correct. I have not been convicted of a misdemeanor or felony crime. I will notify </w:t>
      </w:r>
      <w:r w:rsidR="007B49C1" w:rsidRPr="00417295">
        <w:rPr>
          <w:rFonts w:ascii="Aptos" w:hAnsi="Aptos"/>
          <w:sz w:val="20"/>
          <w:szCs w:val="20"/>
        </w:rPr>
        <w:t xml:space="preserve">Joselito </w:t>
      </w:r>
      <w:r w:rsidR="0095794D" w:rsidRPr="00417295">
        <w:rPr>
          <w:rFonts w:ascii="Aptos" w:hAnsi="Aptos"/>
          <w:sz w:val="20"/>
          <w:szCs w:val="20"/>
        </w:rPr>
        <w:t>U</w:t>
      </w:r>
      <w:r w:rsidR="002460A6" w:rsidRPr="00417295">
        <w:rPr>
          <w:rFonts w:ascii="Aptos" w:hAnsi="Aptos"/>
          <w:sz w:val="20"/>
          <w:szCs w:val="20"/>
        </w:rPr>
        <w:t>.</w:t>
      </w:r>
      <w:r w:rsidR="008E1244" w:rsidRPr="00417295">
        <w:rPr>
          <w:rFonts w:ascii="Aptos" w:hAnsi="Aptos"/>
          <w:sz w:val="20"/>
          <w:szCs w:val="20"/>
        </w:rPr>
        <w:t xml:space="preserve"> </w:t>
      </w:r>
      <w:r w:rsidR="007B49C1" w:rsidRPr="00417295">
        <w:rPr>
          <w:rFonts w:ascii="Aptos" w:hAnsi="Aptos"/>
          <w:sz w:val="20"/>
          <w:szCs w:val="20"/>
        </w:rPr>
        <w:t>Conti</w:t>
      </w:r>
      <w:r w:rsidRPr="00417295">
        <w:rPr>
          <w:rFonts w:ascii="Aptos" w:hAnsi="Aptos"/>
          <w:sz w:val="20"/>
          <w:szCs w:val="20"/>
        </w:rPr>
        <w:t xml:space="preserve"> of the UPAA</w:t>
      </w:r>
      <w:r w:rsidR="00395F7B" w:rsidRPr="00417295">
        <w:rPr>
          <w:rFonts w:ascii="Aptos" w:hAnsi="Aptos"/>
          <w:sz w:val="20"/>
          <w:szCs w:val="20"/>
        </w:rPr>
        <w:t>-</w:t>
      </w:r>
      <w:r w:rsidRPr="00417295">
        <w:rPr>
          <w:rFonts w:ascii="Aptos" w:hAnsi="Aptos"/>
          <w:sz w:val="20"/>
          <w:szCs w:val="20"/>
        </w:rPr>
        <w:t>W if I receive additional grants/scholarships after this application has been submitted.</w:t>
      </w:r>
    </w:p>
    <w:p w14:paraId="04741662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3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4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 xml:space="preserve">Date </w:t>
      </w:r>
      <w:sdt>
        <w:sdtPr>
          <w:rPr>
            <w:rFonts w:ascii="Aptos" w:hAnsi="Aptos"/>
            <w:sz w:val="20"/>
            <w:szCs w:val="20"/>
          </w:rPr>
          <w:id w:val="-437067697"/>
          <w:placeholder>
            <w:docPart w:val="DefaultPlaceholder_1081868576"/>
          </w:placeholder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Pr="00417295">
            <w:rPr>
              <w:rFonts w:ascii="Aptos" w:hAnsi="Aptos"/>
              <w:sz w:val="20"/>
              <w:szCs w:val="20"/>
            </w:rPr>
            <w:t>__________</w:t>
          </w:r>
        </w:sdtContent>
      </w:sdt>
      <w:r w:rsidRPr="00417295">
        <w:rPr>
          <w:rFonts w:ascii="Aptos" w:hAnsi="Aptos"/>
          <w:sz w:val="20"/>
          <w:szCs w:val="20"/>
        </w:rPr>
        <w:t xml:space="preserve"> </w:t>
      </w:r>
      <w:r w:rsidR="008E2ED5"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 xml:space="preserve">Applicant’s Signature </w:t>
      </w:r>
      <w:r w:rsidR="008E2ED5" w:rsidRPr="00417295">
        <w:rPr>
          <w:rFonts w:ascii="Aptos" w:hAnsi="Aptos"/>
          <w:sz w:val="20"/>
          <w:szCs w:val="20"/>
        </w:rPr>
        <w:t>____________________________________________</w:t>
      </w:r>
    </w:p>
    <w:p w14:paraId="04741665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6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7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 xml:space="preserve">Date </w:t>
      </w:r>
      <w:sdt>
        <w:sdtPr>
          <w:rPr>
            <w:rFonts w:ascii="Aptos" w:hAnsi="Aptos"/>
            <w:sz w:val="20"/>
            <w:szCs w:val="20"/>
          </w:rPr>
          <w:id w:val="-1419088516"/>
          <w:placeholder>
            <w:docPart w:val="DefaultPlaceholder_1081868576"/>
          </w:placeholder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Pr="00417295">
            <w:rPr>
              <w:rFonts w:ascii="Aptos" w:hAnsi="Aptos"/>
              <w:sz w:val="20"/>
              <w:szCs w:val="20"/>
            </w:rPr>
            <w:t>__________</w:t>
          </w:r>
        </w:sdtContent>
      </w:sdt>
      <w:r w:rsidRPr="00417295">
        <w:rPr>
          <w:rFonts w:ascii="Aptos" w:hAnsi="Aptos"/>
          <w:sz w:val="20"/>
          <w:szCs w:val="20"/>
        </w:rPr>
        <w:t xml:space="preserve"> </w:t>
      </w:r>
      <w:r w:rsidR="008E2ED5"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>Parent’s/Guardian’s Signature _________________</w:t>
      </w:r>
      <w:r w:rsidR="008E2ED5" w:rsidRPr="00417295">
        <w:rPr>
          <w:rFonts w:ascii="Aptos" w:hAnsi="Aptos"/>
          <w:sz w:val="20"/>
          <w:szCs w:val="20"/>
        </w:rPr>
        <w:t>___________________</w:t>
      </w:r>
      <w:r w:rsidR="00352C42" w:rsidRPr="00417295">
        <w:rPr>
          <w:rFonts w:ascii="Aptos" w:hAnsi="Aptos"/>
          <w:sz w:val="20"/>
          <w:szCs w:val="20"/>
        </w:rPr>
        <w:t xml:space="preserve"> </w:t>
      </w:r>
      <w:proofErr w:type="gramStart"/>
      <w:r w:rsidR="00352C42" w:rsidRPr="00417295">
        <w:rPr>
          <w:rFonts w:ascii="Aptos" w:hAnsi="Aptos"/>
          <w:sz w:val="20"/>
          <w:szCs w:val="20"/>
        </w:rPr>
        <w:t xml:space="preserve">   </w:t>
      </w:r>
      <w:r w:rsidRPr="00417295">
        <w:rPr>
          <w:rFonts w:ascii="Aptos" w:hAnsi="Aptos"/>
          <w:sz w:val="20"/>
          <w:szCs w:val="20"/>
        </w:rPr>
        <w:t>(</w:t>
      </w:r>
      <w:proofErr w:type="gramEnd"/>
      <w:r w:rsidRPr="00417295">
        <w:rPr>
          <w:rFonts w:ascii="Aptos" w:hAnsi="Aptos"/>
          <w:sz w:val="20"/>
          <w:szCs w:val="20"/>
        </w:rPr>
        <w:t xml:space="preserve">For applicants under 18 years old) </w:t>
      </w:r>
    </w:p>
    <w:p w14:paraId="04741668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9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A" w14:textId="77777777" w:rsidR="00932B6A" w:rsidRPr="00417295" w:rsidRDefault="00932B6A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74166B" w14:textId="77777777" w:rsidR="00932B6A" w:rsidRPr="00417295" w:rsidRDefault="00932B6A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74166C" w14:textId="77777777" w:rsidR="00932B6A" w:rsidRPr="00417295" w:rsidRDefault="00932B6A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43D1E783" w14:textId="77777777" w:rsidR="00753E31" w:rsidRDefault="00753E31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55A29CDE" w14:textId="77777777" w:rsidR="00753E31" w:rsidRDefault="00753E31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99A7A4" w14:textId="77777777" w:rsidR="00753E31" w:rsidRDefault="00753E31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74166D" w14:textId="5A68E157" w:rsidR="005B5C61" w:rsidRPr="00417295" w:rsidRDefault="00354EA5" w:rsidP="005B5C61">
      <w:pPr>
        <w:pStyle w:val="NoSpacing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Please mail all application materials to</w:t>
      </w:r>
      <w:r w:rsidR="005B5C61" w:rsidRPr="00417295">
        <w:rPr>
          <w:rFonts w:ascii="Aptos" w:hAnsi="Aptos"/>
          <w:b/>
          <w:sz w:val="20"/>
          <w:szCs w:val="20"/>
        </w:rPr>
        <w:t>:</w:t>
      </w:r>
    </w:p>
    <w:p w14:paraId="3162F46D" w14:textId="77777777" w:rsidR="00521024" w:rsidRPr="00417295" w:rsidRDefault="00521024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74166E" w14:textId="6D0B827A" w:rsidR="005B5C61" w:rsidRPr="00417295" w:rsidRDefault="00C512D3" w:rsidP="001B6900">
      <w:pPr>
        <w:pStyle w:val="NoSpacing"/>
        <w:ind w:left="3600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 xml:space="preserve">Joselito </w:t>
      </w:r>
      <w:r w:rsidR="00814E5B" w:rsidRPr="00417295">
        <w:rPr>
          <w:rFonts w:ascii="Aptos" w:hAnsi="Aptos"/>
          <w:b/>
          <w:sz w:val="20"/>
          <w:szCs w:val="20"/>
        </w:rPr>
        <w:t>U</w:t>
      </w:r>
      <w:r w:rsidRPr="00417295">
        <w:rPr>
          <w:rFonts w:ascii="Aptos" w:hAnsi="Aptos"/>
          <w:b/>
          <w:sz w:val="20"/>
          <w:szCs w:val="20"/>
        </w:rPr>
        <w:t xml:space="preserve"> Conti</w:t>
      </w:r>
    </w:p>
    <w:p w14:paraId="0474166F" w14:textId="408474B8" w:rsidR="005B5C61" w:rsidRPr="00417295" w:rsidRDefault="00C512D3" w:rsidP="001B6900">
      <w:pPr>
        <w:pStyle w:val="NoSpacing"/>
        <w:ind w:left="3600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1930 W Wells Street</w:t>
      </w:r>
    </w:p>
    <w:p w14:paraId="04741670" w14:textId="7689FADB" w:rsidR="005B5C61" w:rsidRPr="00417295" w:rsidRDefault="00C512D3" w:rsidP="001B6900">
      <w:pPr>
        <w:pStyle w:val="NoSpacing"/>
        <w:ind w:left="3600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Milwaukee, WI 53233-1918</w:t>
      </w:r>
    </w:p>
    <w:p w14:paraId="04741671" w14:textId="77777777" w:rsidR="005B5C61" w:rsidRPr="00417295" w:rsidRDefault="005B5C61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741672" w14:textId="3226A794" w:rsidR="00354EA5" w:rsidRDefault="00354EA5" w:rsidP="005B5C61">
      <w:pPr>
        <w:pStyle w:val="NoSpacing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All information contained in this application and supporting documents will be held strictly confidential and accessible only to the members of the UPAA</w:t>
      </w:r>
      <w:r w:rsidR="007F06E8" w:rsidRPr="00417295">
        <w:rPr>
          <w:rFonts w:ascii="Aptos" w:hAnsi="Aptos"/>
          <w:b/>
          <w:sz w:val="20"/>
          <w:szCs w:val="20"/>
        </w:rPr>
        <w:t>-</w:t>
      </w:r>
      <w:r w:rsidRPr="00417295">
        <w:rPr>
          <w:rFonts w:ascii="Aptos" w:hAnsi="Aptos"/>
          <w:b/>
          <w:sz w:val="20"/>
          <w:szCs w:val="20"/>
        </w:rPr>
        <w:t>W Scholarship Committee. The Committee reserves the right to request additional information and/or interview the applicant.</w:t>
      </w:r>
    </w:p>
    <w:p w14:paraId="7F8F2489" w14:textId="77777777" w:rsidR="006A3F53" w:rsidRDefault="006A3F53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216730F3" w14:textId="696C5070" w:rsidR="006A3F53" w:rsidRPr="00417295" w:rsidRDefault="006A3F53" w:rsidP="005B5C61">
      <w:pPr>
        <w:pStyle w:val="NoSpacing"/>
        <w:rPr>
          <w:rFonts w:ascii="Aptos" w:hAnsi="Aptos"/>
          <w:b/>
          <w:sz w:val="20"/>
          <w:szCs w:val="20"/>
        </w:rPr>
      </w:pPr>
      <w:r>
        <w:rPr>
          <w:rFonts w:ascii="Aptos" w:hAnsi="Aptos"/>
          <w:b/>
          <w:sz w:val="20"/>
          <w:szCs w:val="20"/>
        </w:rPr>
        <w:t xml:space="preserve">If you have any questions about your application, please email </w:t>
      </w:r>
      <w:hyperlink r:id="rId11" w:history="1">
        <w:r w:rsidRPr="00DC7605">
          <w:rPr>
            <w:rStyle w:val="Hyperlink"/>
            <w:rFonts w:ascii="Aptos" w:hAnsi="Aptos"/>
            <w:b/>
            <w:sz w:val="20"/>
            <w:szCs w:val="20"/>
          </w:rPr>
          <w:t>upaawisconsin@gmail.com</w:t>
        </w:r>
      </w:hyperlink>
      <w:r>
        <w:rPr>
          <w:rFonts w:ascii="Aptos" w:hAnsi="Aptos"/>
          <w:b/>
          <w:sz w:val="20"/>
          <w:szCs w:val="20"/>
        </w:rPr>
        <w:t xml:space="preserve"> </w:t>
      </w:r>
      <w:r w:rsidR="007C4A7E">
        <w:rPr>
          <w:rFonts w:ascii="Aptos" w:hAnsi="Aptos"/>
          <w:b/>
          <w:sz w:val="20"/>
          <w:szCs w:val="20"/>
        </w:rPr>
        <w:t>ATTN Scholarships</w:t>
      </w:r>
    </w:p>
    <w:p w14:paraId="04741673" w14:textId="77777777" w:rsidR="00354EA5" w:rsidRPr="00417295" w:rsidRDefault="00354EA5" w:rsidP="005B5C61">
      <w:pPr>
        <w:pStyle w:val="NoSpacing"/>
        <w:rPr>
          <w:rFonts w:ascii="Aptos" w:hAnsi="Aptos"/>
          <w:sz w:val="20"/>
          <w:szCs w:val="20"/>
        </w:rPr>
      </w:pPr>
    </w:p>
    <w:p w14:paraId="04741674" w14:textId="77777777" w:rsidR="00354EA5" w:rsidRPr="00417295" w:rsidRDefault="00354EA5" w:rsidP="002A733C">
      <w:pPr>
        <w:rPr>
          <w:rFonts w:ascii="Aptos" w:hAnsi="Aptos"/>
          <w:sz w:val="20"/>
          <w:szCs w:val="20"/>
        </w:rPr>
      </w:pPr>
    </w:p>
    <w:sectPr w:rsidR="00354EA5" w:rsidRPr="00417295" w:rsidSect="00BC5F1F">
      <w:footerReference w:type="default" r:id="rId12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652EB2" w14:textId="77777777" w:rsidR="00D60131" w:rsidRDefault="00D60131" w:rsidP="00A85C4F">
      <w:r>
        <w:separator/>
      </w:r>
    </w:p>
  </w:endnote>
  <w:endnote w:type="continuationSeparator" w:id="0">
    <w:p w14:paraId="3202F8CD" w14:textId="77777777" w:rsidR="00D60131" w:rsidRDefault="00D60131" w:rsidP="00A85C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185013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74167B" w14:textId="0EDFF43D" w:rsidR="00354EA5" w:rsidRDefault="00932B6A" w:rsidP="00932B6A">
        <w:pPr>
          <w:pStyle w:val="Footer"/>
          <w:jc w:val="right"/>
        </w:pPr>
        <w:r>
          <w:t xml:space="preserve">UPAA-W </w:t>
        </w:r>
        <w:r w:rsidR="00C36F03">
          <w:t>College</w:t>
        </w:r>
        <w:r>
          <w:t xml:space="preserve"> Scholarship Application Form / </w:t>
        </w:r>
        <w:r w:rsidR="00354EA5">
          <w:t xml:space="preserve">Page | </w:t>
        </w:r>
        <w:r w:rsidR="00354EA5">
          <w:fldChar w:fldCharType="begin"/>
        </w:r>
        <w:r w:rsidR="00354EA5">
          <w:instrText xml:space="preserve"> PAGE   \* MERGEFORMAT </w:instrText>
        </w:r>
        <w:r w:rsidR="00354EA5">
          <w:fldChar w:fldCharType="separate"/>
        </w:r>
        <w:r w:rsidR="00BC3628">
          <w:rPr>
            <w:noProof/>
          </w:rPr>
          <w:t>1</w:t>
        </w:r>
        <w:r w:rsidR="00354EA5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90CDF" w14:textId="77777777" w:rsidR="00D60131" w:rsidRDefault="00D60131" w:rsidP="00A85C4F">
      <w:r>
        <w:separator/>
      </w:r>
    </w:p>
  </w:footnote>
  <w:footnote w:type="continuationSeparator" w:id="0">
    <w:p w14:paraId="4F87B1C1" w14:textId="77777777" w:rsidR="00D60131" w:rsidRDefault="00D60131" w:rsidP="00A85C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0FC9C3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EA4EE7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53C13B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C06D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FDE162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F905B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276D79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46A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A60FC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EEA34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E9C497C"/>
    <w:multiLevelType w:val="hybridMultilevel"/>
    <w:tmpl w:val="C1C8C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5774674">
    <w:abstractNumId w:val="9"/>
  </w:num>
  <w:num w:numId="2" w16cid:durableId="1027483134">
    <w:abstractNumId w:val="7"/>
  </w:num>
  <w:num w:numId="3" w16cid:durableId="830221827">
    <w:abstractNumId w:val="6"/>
  </w:num>
  <w:num w:numId="4" w16cid:durableId="1824272237">
    <w:abstractNumId w:val="5"/>
  </w:num>
  <w:num w:numId="5" w16cid:durableId="1487474780">
    <w:abstractNumId w:val="4"/>
  </w:num>
  <w:num w:numId="6" w16cid:durableId="872569854">
    <w:abstractNumId w:val="8"/>
  </w:num>
  <w:num w:numId="7" w16cid:durableId="1762292669">
    <w:abstractNumId w:val="3"/>
  </w:num>
  <w:num w:numId="8" w16cid:durableId="1195264001">
    <w:abstractNumId w:val="2"/>
  </w:num>
  <w:num w:numId="9" w16cid:durableId="839151144">
    <w:abstractNumId w:val="1"/>
  </w:num>
  <w:num w:numId="10" w16cid:durableId="1449471619">
    <w:abstractNumId w:val="0"/>
  </w:num>
  <w:num w:numId="11" w16cid:durableId="198908787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ocumentProtection w:edit="forms" w:formatting="1" w:enforcement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SxMDU2MjU2tTQxMTdR0lEKTi0uzszPAykwrAUAdPP8hCwAAAA="/>
  </w:docVars>
  <w:rsids>
    <w:rsidRoot w:val="005555DA"/>
    <w:rsid w:val="00001E4C"/>
    <w:rsid w:val="000071F7"/>
    <w:rsid w:val="000134FA"/>
    <w:rsid w:val="00022243"/>
    <w:rsid w:val="00027868"/>
    <w:rsid w:val="0002798A"/>
    <w:rsid w:val="00031963"/>
    <w:rsid w:val="0004093E"/>
    <w:rsid w:val="00063EEE"/>
    <w:rsid w:val="00070D9E"/>
    <w:rsid w:val="00072553"/>
    <w:rsid w:val="00083002"/>
    <w:rsid w:val="0008523A"/>
    <w:rsid w:val="00087B85"/>
    <w:rsid w:val="000A01F1"/>
    <w:rsid w:val="000A1536"/>
    <w:rsid w:val="000C1163"/>
    <w:rsid w:val="000C6647"/>
    <w:rsid w:val="000D2539"/>
    <w:rsid w:val="000D4053"/>
    <w:rsid w:val="000D7736"/>
    <w:rsid w:val="000E4DFC"/>
    <w:rsid w:val="000E7D9D"/>
    <w:rsid w:val="000F2DF4"/>
    <w:rsid w:val="000F6783"/>
    <w:rsid w:val="000F6A57"/>
    <w:rsid w:val="001000D6"/>
    <w:rsid w:val="00101CD9"/>
    <w:rsid w:val="001059A0"/>
    <w:rsid w:val="001166FA"/>
    <w:rsid w:val="00120C95"/>
    <w:rsid w:val="0012414E"/>
    <w:rsid w:val="00145788"/>
    <w:rsid w:val="0014663E"/>
    <w:rsid w:val="001564EE"/>
    <w:rsid w:val="00160C30"/>
    <w:rsid w:val="00180664"/>
    <w:rsid w:val="00181C1E"/>
    <w:rsid w:val="00185BA5"/>
    <w:rsid w:val="00195009"/>
    <w:rsid w:val="0019779B"/>
    <w:rsid w:val="001B04AD"/>
    <w:rsid w:val="001B4B9D"/>
    <w:rsid w:val="001B6900"/>
    <w:rsid w:val="001D05B2"/>
    <w:rsid w:val="001F7732"/>
    <w:rsid w:val="00215BBC"/>
    <w:rsid w:val="002315B9"/>
    <w:rsid w:val="002460A6"/>
    <w:rsid w:val="00250014"/>
    <w:rsid w:val="00251EC1"/>
    <w:rsid w:val="00252475"/>
    <w:rsid w:val="002534AA"/>
    <w:rsid w:val="00254776"/>
    <w:rsid w:val="00254D4B"/>
    <w:rsid w:val="00275BB5"/>
    <w:rsid w:val="00284813"/>
    <w:rsid w:val="00286F6A"/>
    <w:rsid w:val="00291C8C"/>
    <w:rsid w:val="00295D4B"/>
    <w:rsid w:val="002A1ECE"/>
    <w:rsid w:val="002A2510"/>
    <w:rsid w:val="002A733C"/>
    <w:rsid w:val="002B1B0D"/>
    <w:rsid w:val="002B4D1D"/>
    <w:rsid w:val="002C10B1"/>
    <w:rsid w:val="002D222A"/>
    <w:rsid w:val="002D486E"/>
    <w:rsid w:val="002E2FBC"/>
    <w:rsid w:val="002E3A25"/>
    <w:rsid w:val="002F2601"/>
    <w:rsid w:val="002F305B"/>
    <w:rsid w:val="002F5510"/>
    <w:rsid w:val="003076FD"/>
    <w:rsid w:val="0031192E"/>
    <w:rsid w:val="00317005"/>
    <w:rsid w:val="00330E7C"/>
    <w:rsid w:val="003318D2"/>
    <w:rsid w:val="00335259"/>
    <w:rsid w:val="00340AFF"/>
    <w:rsid w:val="00352C42"/>
    <w:rsid w:val="00354EA5"/>
    <w:rsid w:val="00377BA4"/>
    <w:rsid w:val="00380F4B"/>
    <w:rsid w:val="003929F1"/>
    <w:rsid w:val="00395F7B"/>
    <w:rsid w:val="003A11E9"/>
    <w:rsid w:val="003A1B63"/>
    <w:rsid w:val="003A41A1"/>
    <w:rsid w:val="003B2326"/>
    <w:rsid w:val="003D759B"/>
    <w:rsid w:val="003E3023"/>
    <w:rsid w:val="003F1D46"/>
    <w:rsid w:val="003F5BD9"/>
    <w:rsid w:val="003F7A8B"/>
    <w:rsid w:val="003F7DC4"/>
    <w:rsid w:val="00401CE7"/>
    <w:rsid w:val="00416910"/>
    <w:rsid w:val="00417295"/>
    <w:rsid w:val="00425371"/>
    <w:rsid w:val="00437ED0"/>
    <w:rsid w:val="00440CD8"/>
    <w:rsid w:val="00443837"/>
    <w:rsid w:val="00443D2D"/>
    <w:rsid w:val="00450F66"/>
    <w:rsid w:val="00461739"/>
    <w:rsid w:val="00467865"/>
    <w:rsid w:val="0048685F"/>
    <w:rsid w:val="004A1437"/>
    <w:rsid w:val="004A1974"/>
    <w:rsid w:val="004A4198"/>
    <w:rsid w:val="004A4FF1"/>
    <w:rsid w:val="004A54EA"/>
    <w:rsid w:val="004B0578"/>
    <w:rsid w:val="004B193F"/>
    <w:rsid w:val="004C2FEE"/>
    <w:rsid w:val="004E03C7"/>
    <w:rsid w:val="004E34C6"/>
    <w:rsid w:val="004F62AD"/>
    <w:rsid w:val="004F7A3F"/>
    <w:rsid w:val="00501AE8"/>
    <w:rsid w:val="0050272C"/>
    <w:rsid w:val="00504B65"/>
    <w:rsid w:val="00507197"/>
    <w:rsid w:val="005114CE"/>
    <w:rsid w:val="00521024"/>
    <w:rsid w:val="0052122B"/>
    <w:rsid w:val="00522910"/>
    <w:rsid w:val="005273FC"/>
    <w:rsid w:val="00532A3D"/>
    <w:rsid w:val="00542885"/>
    <w:rsid w:val="00544A5A"/>
    <w:rsid w:val="0055398A"/>
    <w:rsid w:val="005555DA"/>
    <w:rsid w:val="005557F6"/>
    <w:rsid w:val="00555B45"/>
    <w:rsid w:val="00563778"/>
    <w:rsid w:val="00563E27"/>
    <w:rsid w:val="005724E0"/>
    <w:rsid w:val="00577ABF"/>
    <w:rsid w:val="00577EDA"/>
    <w:rsid w:val="005B1C12"/>
    <w:rsid w:val="005B4AE2"/>
    <w:rsid w:val="005B5C61"/>
    <w:rsid w:val="005C3D49"/>
    <w:rsid w:val="005C649B"/>
    <w:rsid w:val="005E63CC"/>
    <w:rsid w:val="005F6E87"/>
    <w:rsid w:val="00613129"/>
    <w:rsid w:val="00617C65"/>
    <w:rsid w:val="006270E2"/>
    <w:rsid w:val="0064156F"/>
    <w:rsid w:val="00682C69"/>
    <w:rsid w:val="006A3F53"/>
    <w:rsid w:val="006B7B47"/>
    <w:rsid w:val="006C260E"/>
    <w:rsid w:val="006D0B32"/>
    <w:rsid w:val="006D2635"/>
    <w:rsid w:val="006D779C"/>
    <w:rsid w:val="006E4F63"/>
    <w:rsid w:val="006E729E"/>
    <w:rsid w:val="00703087"/>
    <w:rsid w:val="0071139B"/>
    <w:rsid w:val="00712E71"/>
    <w:rsid w:val="007229D0"/>
    <w:rsid w:val="00753E31"/>
    <w:rsid w:val="0075433A"/>
    <w:rsid w:val="007602AC"/>
    <w:rsid w:val="00774B67"/>
    <w:rsid w:val="00793AC6"/>
    <w:rsid w:val="007A41D4"/>
    <w:rsid w:val="007A71DE"/>
    <w:rsid w:val="007B199B"/>
    <w:rsid w:val="007B49C1"/>
    <w:rsid w:val="007B6119"/>
    <w:rsid w:val="007C1DA0"/>
    <w:rsid w:val="007C4A7E"/>
    <w:rsid w:val="007D0B32"/>
    <w:rsid w:val="007D7622"/>
    <w:rsid w:val="007E2A15"/>
    <w:rsid w:val="007E56C4"/>
    <w:rsid w:val="007F06E8"/>
    <w:rsid w:val="007F4655"/>
    <w:rsid w:val="007F7F69"/>
    <w:rsid w:val="008107D6"/>
    <w:rsid w:val="00814E5B"/>
    <w:rsid w:val="00815B8B"/>
    <w:rsid w:val="00823648"/>
    <w:rsid w:val="00824A48"/>
    <w:rsid w:val="00841645"/>
    <w:rsid w:val="00852EC6"/>
    <w:rsid w:val="00862818"/>
    <w:rsid w:val="0086547B"/>
    <w:rsid w:val="0088782D"/>
    <w:rsid w:val="008A0013"/>
    <w:rsid w:val="008A0543"/>
    <w:rsid w:val="008B08EF"/>
    <w:rsid w:val="008B24BB"/>
    <w:rsid w:val="008B57DD"/>
    <w:rsid w:val="008B7081"/>
    <w:rsid w:val="008D1E9B"/>
    <w:rsid w:val="008D40FF"/>
    <w:rsid w:val="008D7BF8"/>
    <w:rsid w:val="008E1244"/>
    <w:rsid w:val="008E2ED5"/>
    <w:rsid w:val="00900C08"/>
    <w:rsid w:val="00902964"/>
    <w:rsid w:val="009126F8"/>
    <w:rsid w:val="00913FAE"/>
    <w:rsid w:val="00932B6A"/>
    <w:rsid w:val="00944D3A"/>
    <w:rsid w:val="0094790F"/>
    <w:rsid w:val="00957294"/>
    <w:rsid w:val="0095794D"/>
    <w:rsid w:val="00966B90"/>
    <w:rsid w:val="009737B7"/>
    <w:rsid w:val="009802C4"/>
    <w:rsid w:val="00986A56"/>
    <w:rsid w:val="009973A4"/>
    <w:rsid w:val="009976D9"/>
    <w:rsid w:val="00997A3E"/>
    <w:rsid w:val="009A4EA3"/>
    <w:rsid w:val="009A55DC"/>
    <w:rsid w:val="009C220D"/>
    <w:rsid w:val="009C252A"/>
    <w:rsid w:val="009D1DD1"/>
    <w:rsid w:val="009D5B32"/>
    <w:rsid w:val="009D6AEA"/>
    <w:rsid w:val="009F4D31"/>
    <w:rsid w:val="009F6F1D"/>
    <w:rsid w:val="00A0333C"/>
    <w:rsid w:val="00A211B2"/>
    <w:rsid w:val="00A2727E"/>
    <w:rsid w:val="00A35524"/>
    <w:rsid w:val="00A42751"/>
    <w:rsid w:val="00A72F3F"/>
    <w:rsid w:val="00A74F99"/>
    <w:rsid w:val="00A81751"/>
    <w:rsid w:val="00A823A5"/>
    <w:rsid w:val="00A82BA3"/>
    <w:rsid w:val="00A85932"/>
    <w:rsid w:val="00A85C4F"/>
    <w:rsid w:val="00A94ACC"/>
    <w:rsid w:val="00AA145C"/>
    <w:rsid w:val="00AA7471"/>
    <w:rsid w:val="00AD36C3"/>
    <w:rsid w:val="00AE6FA4"/>
    <w:rsid w:val="00AF5371"/>
    <w:rsid w:val="00B03907"/>
    <w:rsid w:val="00B11811"/>
    <w:rsid w:val="00B311E1"/>
    <w:rsid w:val="00B4735C"/>
    <w:rsid w:val="00B72034"/>
    <w:rsid w:val="00B72F23"/>
    <w:rsid w:val="00B7480F"/>
    <w:rsid w:val="00B90EC2"/>
    <w:rsid w:val="00BA268F"/>
    <w:rsid w:val="00BA3EA9"/>
    <w:rsid w:val="00BB0519"/>
    <w:rsid w:val="00BC08A8"/>
    <w:rsid w:val="00BC3628"/>
    <w:rsid w:val="00BC5F1F"/>
    <w:rsid w:val="00BD2C01"/>
    <w:rsid w:val="00BF7251"/>
    <w:rsid w:val="00C079CA"/>
    <w:rsid w:val="00C35B65"/>
    <w:rsid w:val="00C36F03"/>
    <w:rsid w:val="00C512D3"/>
    <w:rsid w:val="00C5330F"/>
    <w:rsid w:val="00C67741"/>
    <w:rsid w:val="00C74647"/>
    <w:rsid w:val="00C76039"/>
    <w:rsid w:val="00C76480"/>
    <w:rsid w:val="00C77714"/>
    <w:rsid w:val="00C80AD2"/>
    <w:rsid w:val="00C90A29"/>
    <w:rsid w:val="00C92FD6"/>
    <w:rsid w:val="00C95923"/>
    <w:rsid w:val="00CA28E6"/>
    <w:rsid w:val="00CB65AC"/>
    <w:rsid w:val="00CC6E8A"/>
    <w:rsid w:val="00CD247C"/>
    <w:rsid w:val="00D03A13"/>
    <w:rsid w:val="00D13F4E"/>
    <w:rsid w:val="00D14E73"/>
    <w:rsid w:val="00D60131"/>
    <w:rsid w:val="00D6155E"/>
    <w:rsid w:val="00D7376F"/>
    <w:rsid w:val="00D90A75"/>
    <w:rsid w:val="00D948A3"/>
    <w:rsid w:val="00DA4B5C"/>
    <w:rsid w:val="00DC47A2"/>
    <w:rsid w:val="00DD22EF"/>
    <w:rsid w:val="00DD4333"/>
    <w:rsid w:val="00DE1551"/>
    <w:rsid w:val="00DE6C1C"/>
    <w:rsid w:val="00DE7FB7"/>
    <w:rsid w:val="00E0239C"/>
    <w:rsid w:val="00E20DDA"/>
    <w:rsid w:val="00E25C05"/>
    <w:rsid w:val="00E27B41"/>
    <w:rsid w:val="00E32A8B"/>
    <w:rsid w:val="00E36054"/>
    <w:rsid w:val="00E37E7B"/>
    <w:rsid w:val="00E413F0"/>
    <w:rsid w:val="00E46E04"/>
    <w:rsid w:val="00E54FC4"/>
    <w:rsid w:val="00E81C79"/>
    <w:rsid w:val="00E87396"/>
    <w:rsid w:val="00E956CA"/>
    <w:rsid w:val="00EB0B43"/>
    <w:rsid w:val="00EB14AB"/>
    <w:rsid w:val="00EB1A11"/>
    <w:rsid w:val="00EB478A"/>
    <w:rsid w:val="00EB4797"/>
    <w:rsid w:val="00EC1F9B"/>
    <w:rsid w:val="00EC42A3"/>
    <w:rsid w:val="00F002A8"/>
    <w:rsid w:val="00F02A61"/>
    <w:rsid w:val="00F264EB"/>
    <w:rsid w:val="00F53865"/>
    <w:rsid w:val="00F76176"/>
    <w:rsid w:val="00F83033"/>
    <w:rsid w:val="00F86D91"/>
    <w:rsid w:val="00F9375F"/>
    <w:rsid w:val="00F966AA"/>
    <w:rsid w:val="00FB538F"/>
    <w:rsid w:val="00FC3071"/>
    <w:rsid w:val="00FD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741597"/>
  <w15:docId w15:val="{DD8C721B-4E88-4457-9D35-DCC14EE4E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564EE"/>
    <w:rPr>
      <w:rFonts w:asciiTheme="minorHAnsi" w:hAnsiTheme="minorHAnsi"/>
      <w:sz w:val="16"/>
      <w:szCs w:val="24"/>
    </w:rPr>
  </w:style>
  <w:style w:type="paragraph" w:styleId="Heading1">
    <w:name w:val="heading 1"/>
    <w:basedOn w:val="Normal"/>
    <w:next w:val="Normal"/>
    <w:qFormat/>
    <w:rsid w:val="00AA7471"/>
    <w:pPr>
      <w:outlineLvl w:val="0"/>
    </w:pPr>
    <w:rPr>
      <w:rFonts w:asciiTheme="majorHAnsi" w:hAnsiTheme="majorHAnsi"/>
      <w:b/>
      <w:caps/>
      <w:sz w:val="18"/>
    </w:rPr>
  </w:style>
  <w:style w:type="paragraph" w:styleId="Heading2">
    <w:name w:val="heading 2"/>
    <w:basedOn w:val="Normal"/>
    <w:next w:val="Normal"/>
    <w:semiHidden/>
    <w:unhideWhenUsed/>
    <w:qFormat/>
    <w:rsid w:val="00AA7471"/>
    <w:pPr>
      <w:outlineLvl w:val="1"/>
    </w:pPr>
    <w:rPr>
      <w:b/>
      <w:caps/>
      <w:sz w:val="18"/>
      <w:szCs w:val="20"/>
    </w:rPr>
  </w:style>
  <w:style w:type="paragraph" w:styleId="Heading3">
    <w:name w:val="heading 3"/>
    <w:basedOn w:val="Normal"/>
    <w:next w:val="Normal"/>
    <w:semiHidden/>
    <w:unhideWhenUsed/>
    <w:qFormat/>
    <w:rsid w:val="000134FA"/>
    <w:pPr>
      <w:spacing w:after="200"/>
      <w:ind w:left="450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sid w:val="0002798A"/>
    <w:rPr>
      <w:rFonts w:cs="Tahoma"/>
      <w:szCs w:val="16"/>
    </w:rPr>
  </w:style>
  <w:style w:type="paragraph" w:customStyle="1" w:styleId="Italics">
    <w:name w:val="Italics"/>
    <w:basedOn w:val="Normal"/>
    <w:unhideWhenUsed/>
    <w:qFormat/>
    <w:rsid w:val="008D40FF"/>
    <w:rPr>
      <w:i/>
    </w:rPr>
  </w:style>
  <w:style w:type="paragraph" w:customStyle="1" w:styleId="Disclaimer">
    <w:name w:val="Disclaimer"/>
    <w:basedOn w:val="Normal"/>
    <w:qFormat/>
    <w:rsid w:val="00185BA5"/>
    <w:pPr>
      <w:spacing w:after="80" w:line="288" w:lineRule="auto"/>
    </w:pPr>
  </w:style>
  <w:style w:type="paragraph" w:customStyle="1" w:styleId="CheckBox">
    <w:name w:val="Check Box"/>
    <w:basedOn w:val="Normal"/>
    <w:link w:val="CheckBoxChar"/>
    <w:semiHidden/>
    <w:unhideWhenUsed/>
    <w:rsid w:val="00AA7471"/>
    <w:rPr>
      <w:color w:val="A6A6A6" w:themeColor="background1" w:themeShade="A6"/>
    </w:rPr>
  </w:style>
  <w:style w:type="character" w:customStyle="1" w:styleId="CheckBoxChar">
    <w:name w:val="Check Box Char"/>
    <w:basedOn w:val="DefaultParagraphFont"/>
    <w:link w:val="CheckBox"/>
    <w:semiHidden/>
    <w:rsid w:val="001564EE"/>
    <w:rPr>
      <w:rFonts w:asciiTheme="minorHAnsi" w:hAnsiTheme="minorHAnsi"/>
      <w:color w:val="A6A6A6" w:themeColor="background1" w:themeShade="A6"/>
      <w:sz w:val="16"/>
      <w:szCs w:val="24"/>
    </w:rPr>
  </w:style>
  <w:style w:type="paragraph" w:customStyle="1" w:styleId="CompanyName">
    <w:name w:val="Company Name"/>
    <w:basedOn w:val="Normal"/>
    <w:qFormat/>
    <w:rsid w:val="00AA7471"/>
    <w:rPr>
      <w:b/>
      <w:caps/>
      <w:sz w:val="28"/>
    </w:rPr>
  </w:style>
  <w:style w:type="paragraph" w:styleId="Title">
    <w:name w:val="Title"/>
    <w:basedOn w:val="Normal"/>
    <w:next w:val="Normal"/>
    <w:link w:val="TitleChar"/>
    <w:qFormat/>
    <w:rsid w:val="00AA7471"/>
    <w:pPr>
      <w:spacing w:after="320"/>
    </w:pPr>
    <w:rPr>
      <w:sz w:val="22"/>
    </w:rPr>
  </w:style>
  <w:style w:type="character" w:customStyle="1" w:styleId="TitleChar">
    <w:name w:val="Title Char"/>
    <w:basedOn w:val="DefaultParagraphFont"/>
    <w:link w:val="Title"/>
    <w:rsid w:val="00AA7471"/>
    <w:rPr>
      <w:rFonts w:asciiTheme="minorHAnsi" w:hAnsiTheme="minorHAnsi"/>
      <w:sz w:val="22"/>
      <w:szCs w:val="24"/>
    </w:rPr>
  </w:style>
  <w:style w:type="table" w:styleId="TableGrid">
    <w:name w:val="Table Grid"/>
    <w:basedOn w:val="TableNormal"/>
    <w:rsid w:val="00AA7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ogo">
    <w:name w:val="Logo"/>
    <w:basedOn w:val="Normal"/>
    <w:qFormat/>
    <w:rsid w:val="001564EE"/>
    <w:pPr>
      <w:jc w:val="right"/>
    </w:pPr>
    <w:rPr>
      <w:bCs/>
      <w:szCs w:val="20"/>
    </w:rPr>
  </w:style>
  <w:style w:type="table" w:styleId="GridTable1Light-Accent3">
    <w:name w:val="Grid Table 1 Light Accent 3"/>
    <w:basedOn w:val="TableNormal"/>
    <w:uiPriority w:val="46"/>
    <w:rsid w:val="005555DA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Spacing">
    <w:name w:val="No Spacing"/>
    <w:uiPriority w:val="1"/>
    <w:qFormat/>
    <w:rsid w:val="00DE6C1C"/>
    <w:rPr>
      <w:rFonts w:asciiTheme="minorHAnsi" w:eastAsia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A85C4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5C4F"/>
    <w:rPr>
      <w:rFonts w:asciiTheme="minorHAnsi" w:hAnsiTheme="minorHAnsi"/>
      <w:sz w:val="16"/>
      <w:szCs w:val="24"/>
    </w:rPr>
  </w:style>
  <w:style w:type="paragraph" w:styleId="Footer">
    <w:name w:val="footer"/>
    <w:basedOn w:val="Normal"/>
    <w:link w:val="FooterChar"/>
    <w:uiPriority w:val="99"/>
    <w:unhideWhenUsed/>
    <w:rsid w:val="00A85C4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5C4F"/>
    <w:rPr>
      <w:rFonts w:asciiTheme="minorHAnsi" w:hAnsiTheme="minorHAnsi"/>
      <w:sz w:val="16"/>
      <w:szCs w:val="24"/>
    </w:rPr>
  </w:style>
  <w:style w:type="character" w:styleId="PlaceholderText">
    <w:name w:val="Placeholder Text"/>
    <w:basedOn w:val="DefaultParagraphFont"/>
    <w:uiPriority w:val="99"/>
    <w:semiHidden/>
    <w:rsid w:val="00354EA5"/>
    <w:rPr>
      <w:color w:val="808080"/>
    </w:rPr>
  </w:style>
  <w:style w:type="character" w:styleId="Hyperlink">
    <w:name w:val="Hyperlink"/>
    <w:basedOn w:val="DefaultParagraphFont"/>
    <w:unhideWhenUsed/>
    <w:rsid w:val="00CC6E8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56C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E956C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upaawisconsin@gmail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https://upaaw.org/" TargetMode="Externa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pahm\AppData\Roaming\Microsoft\Templates\Employment%20application%20(2%20pages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DAF504-2485-4991-997D-13EC351B15D1}"/>
      </w:docPartPr>
      <w:docPartBody>
        <w:p w:rsidR="00C00D77" w:rsidRDefault="00A70B9E">
          <w:r w:rsidRPr="008534B3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ECCF40-40F6-4EF8-881F-26B5185A0819}"/>
      </w:docPartPr>
      <w:docPartBody>
        <w:p w:rsidR="00C00D77" w:rsidRDefault="00A70B9E">
          <w:r w:rsidRPr="008534B3">
            <w:rPr>
              <w:rStyle w:val="PlaceholderText"/>
            </w:rPr>
            <w:t>Click here to enter text.</w:t>
          </w:r>
        </w:p>
      </w:docPartBody>
    </w:docPart>
    <w:docPart>
      <w:docPartPr>
        <w:name w:val="698157E820E642E6A7D6C06FC803A7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EB26E2-23E2-4460-80AA-6B7FD7102601}"/>
      </w:docPartPr>
      <w:docPartBody>
        <w:p w:rsidR="00C00D77" w:rsidRDefault="00A40DBB" w:rsidP="004143B9">
          <w:pPr>
            <w:pStyle w:val="698157E820E642E6A7D6C06FC803A7529"/>
          </w:pPr>
          <w:r>
            <w:t xml:space="preserve">  </w:t>
          </w:r>
        </w:p>
      </w:docPartBody>
    </w:docPart>
    <w:docPart>
      <w:docPartPr>
        <w:name w:val="205D2A0565AD491EAC3BCCE6527EBF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B71AC8-5B33-43EB-90C9-359F948964AB}"/>
      </w:docPartPr>
      <w:docPartBody>
        <w:p w:rsidR="00C00D77" w:rsidRDefault="00A40DBB" w:rsidP="004143B9">
          <w:pPr>
            <w:pStyle w:val="205D2A0565AD491EAC3BCCE6527EBF3F9"/>
          </w:pPr>
          <w:r>
            <w:t xml:space="preserve">  </w:t>
          </w:r>
        </w:p>
      </w:docPartBody>
    </w:docPart>
    <w:docPart>
      <w:docPartPr>
        <w:name w:val="6674F6727579407DB4714C816CA93E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2ED957-9879-443B-8D44-93678B0BC3FD}"/>
      </w:docPartPr>
      <w:docPartBody>
        <w:p w:rsidR="00C00D77" w:rsidRDefault="00A40DBB" w:rsidP="004143B9">
          <w:pPr>
            <w:pStyle w:val="6674F6727579407DB4714C816CA93E9D3"/>
          </w:pPr>
          <w:r>
            <w:t xml:space="preserve"> </w:t>
          </w:r>
        </w:p>
      </w:docPartBody>
    </w:docPart>
    <w:docPart>
      <w:docPartPr>
        <w:name w:val="49373F6F3EC84FA4B55536553C94B5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FEA6A9-DF26-4A31-8BB2-E9A27ABC4CB3}"/>
      </w:docPartPr>
      <w:docPartBody>
        <w:p w:rsidR="00C00D77" w:rsidRDefault="00A40DBB" w:rsidP="00A40DBB">
          <w:pPr>
            <w:pStyle w:val="49373F6F3EC84FA4B55536553C94B53410"/>
          </w:pPr>
          <w:r>
            <w:t xml:space="preserve"> </w:t>
          </w:r>
        </w:p>
      </w:docPartBody>
    </w:docPart>
    <w:docPart>
      <w:docPartPr>
        <w:name w:val="81B254FC837E489EB9AB16900A576D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15B224-FB88-4912-872A-79B616AC2CF2}"/>
      </w:docPartPr>
      <w:docPartBody>
        <w:p w:rsidR="00C00D77" w:rsidRDefault="00A40DBB" w:rsidP="00A40DBB">
          <w:pPr>
            <w:pStyle w:val="81B254FC837E489EB9AB16900A576D059"/>
          </w:pPr>
          <w:r>
            <w:t xml:space="preserve">  </w:t>
          </w:r>
        </w:p>
      </w:docPartBody>
    </w:docPart>
    <w:docPart>
      <w:docPartPr>
        <w:name w:val="237A4DA2967343DFBEE7A9C0488CFA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B8A8CD-A2A4-4232-B32D-047814F9AA68}"/>
      </w:docPartPr>
      <w:docPartBody>
        <w:p w:rsidR="00C00D77" w:rsidRDefault="00A40DBB" w:rsidP="00A40DBB">
          <w:pPr>
            <w:pStyle w:val="237A4DA2967343DFBEE7A9C0488CFA259"/>
          </w:pPr>
          <w:r>
            <w:t xml:space="preserve">  </w:t>
          </w:r>
        </w:p>
      </w:docPartBody>
    </w:docPart>
    <w:docPart>
      <w:docPartPr>
        <w:name w:val="C7F7A9D97090488DBC706877407C68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314B1D-4B8E-43CD-8C42-46B1AE59125A}"/>
      </w:docPartPr>
      <w:docPartBody>
        <w:p w:rsidR="00C00D77" w:rsidRDefault="00A40DBB" w:rsidP="00A40DBB">
          <w:pPr>
            <w:pStyle w:val="C7F7A9D97090488DBC706877407C687B9"/>
          </w:pPr>
          <w:r>
            <w:t xml:space="preserve">  </w:t>
          </w:r>
        </w:p>
      </w:docPartBody>
    </w:docPart>
    <w:docPart>
      <w:docPartPr>
        <w:name w:val="4B121DCD03F34B63A837B0F00817BC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EAE248-079C-4DE2-8A3C-60E4D1026563}"/>
      </w:docPartPr>
      <w:docPartBody>
        <w:p w:rsidR="00C00D77" w:rsidRDefault="00A40DBB" w:rsidP="00A40DBB">
          <w:pPr>
            <w:pStyle w:val="4B121DCD03F34B63A837B0F00817BCEB9"/>
          </w:pPr>
          <w:r>
            <w:t xml:space="preserve">  </w:t>
          </w:r>
        </w:p>
      </w:docPartBody>
    </w:docPart>
    <w:docPart>
      <w:docPartPr>
        <w:name w:val="9FBC56ECDCC24D53AB38EE333C60D1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F07AC4-D761-4A8E-B746-A61B5ACE5845}"/>
      </w:docPartPr>
      <w:docPartBody>
        <w:p w:rsidR="00C00D77" w:rsidRDefault="00A40DBB" w:rsidP="00A40DBB">
          <w:pPr>
            <w:pStyle w:val="9FBC56ECDCC24D53AB38EE333C60D1039"/>
          </w:pPr>
          <w:r>
            <w:t xml:space="preserve">  </w:t>
          </w:r>
        </w:p>
      </w:docPartBody>
    </w:docPart>
    <w:docPart>
      <w:docPartPr>
        <w:name w:val="44A17F83439F47F9876B648371B012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AC699E-66B3-4E5F-AEBF-3DD4F0576A41}"/>
      </w:docPartPr>
      <w:docPartBody>
        <w:p w:rsidR="00C00D77" w:rsidRDefault="00A40DBB" w:rsidP="00A40DBB">
          <w:pPr>
            <w:pStyle w:val="44A17F83439F47F9876B648371B012E79"/>
          </w:pPr>
          <w:r>
            <w:t xml:space="preserve">  </w:t>
          </w:r>
        </w:p>
      </w:docPartBody>
    </w:docPart>
    <w:docPart>
      <w:docPartPr>
        <w:name w:val="1DBA1D1BF95C4CB7BF059BAF8F590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F2D8F-DE49-4DBA-9DDA-06DE977A7832}"/>
      </w:docPartPr>
      <w:docPartBody>
        <w:p w:rsidR="00C00D77" w:rsidRDefault="00A40DBB" w:rsidP="00A40DBB">
          <w:pPr>
            <w:pStyle w:val="1DBA1D1BF95C4CB7BF059BAF8F590DF79"/>
          </w:pPr>
          <w:r>
            <w:t xml:space="preserve">  </w:t>
          </w:r>
        </w:p>
      </w:docPartBody>
    </w:docPart>
    <w:docPart>
      <w:docPartPr>
        <w:name w:val="43E21C47394043928CF4CDB47A9BE8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18F7D7-9257-4E45-B77E-486A510A7600}"/>
      </w:docPartPr>
      <w:docPartBody>
        <w:p w:rsidR="00C00D77" w:rsidRDefault="00A40DBB" w:rsidP="00A40DBB">
          <w:pPr>
            <w:pStyle w:val="43E21C47394043928CF4CDB47A9BE8E19"/>
          </w:pPr>
          <w:r>
            <w:t xml:space="preserve">  </w:t>
          </w:r>
        </w:p>
      </w:docPartBody>
    </w:docPart>
    <w:docPart>
      <w:docPartPr>
        <w:name w:val="276FD503B2F54E0CBBEAEB7F0FC560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79C4F9-6286-41B1-9A72-2998CCB825E8}"/>
      </w:docPartPr>
      <w:docPartBody>
        <w:p w:rsidR="00C00D77" w:rsidRDefault="00A40DBB" w:rsidP="00A40DBB">
          <w:pPr>
            <w:pStyle w:val="276FD503B2F54E0CBBEAEB7F0FC560319"/>
          </w:pPr>
          <w:r>
            <w:t xml:space="preserve">  </w:t>
          </w:r>
        </w:p>
      </w:docPartBody>
    </w:docPart>
    <w:docPart>
      <w:docPartPr>
        <w:name w:val="C045C3FEA27747C8BE8C95BA63E193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8947E3-CA6A-47DB-A93F-856BD1708A28}"/>
      </w:docPartPr>
      <w:docPartBody>
        <w:p w:rsidR="00C00D77" w:rsidRDefault="00A40DBB" w:rsidP="00A40DBB">
          <w:pPr>
            <w:pStyle w:val="C045C3FEA27747C8BE8C95BA63E193739"/>
          </w:pPr>
          <w:r>
            <w:t xml:space="preserve">  </w:t>
          </w:r>
        </w:p>
      </w:docPartBody>
    </w:docPart>
    <w:docPart>
      <w:docPartPr>
        <w:name w:val="2EFA061D69624F88BC4211768C339F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9F1520-84C4-4ABD-86AB-4B1DFA4600A7}"/>
      </w:docPartPr>
      <w:docPartBody>
        <w:p w:rsidR="00C00D77" w:rsidRDefault="00A40DBB" w:rsidP="00A40DBB">
          <w:pPr>
            <w:pStyle w:val="2EFA061D69624F88BC4211768C339F749"/>
          </w:pPr>
          <w:r>
            <w:t xml:space="preserve">      </w:t>
          </w:r>
        </w:p>
      </w:docPartBody>
    </w:docPart>
    <w:docPart>
      <w:docPartPr>
        <w:name w:val="F38258A1AA134D22B296E288A3904A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51031F-0DF5-4F4A-9CAA-5BDE551946D2}"/>
      </w:docPartPr>
      <w:docPartBody>
        <w:p w:rsidR="00C00D77" w:rsidRDefault="00A40DBB" w:rsidP="00A40DBB">
          <w:pPr>
            <w:pStyle w:val="F38258A1AA134D22B296E288A3904ABA7"/>
          </w:pPr>
          <w:r>
            <w:t xml:space="preserve">   </w:t>
          </w:r>
        </w:p>
      </w:docPartBody>
    </w:docPart>
    <w:docPart>
      <w:docPartPr>
        <w:name w:val="767E3A42D2BF49B7A0FAED3B0D802D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03B5B0-01FB-4DA0-8DF7-DB980251A85D}"/>
      </w:docPartPr>
      <w:docPartBody>
        <w:p w:rsidR="00C00D77" w:rsidRDefault="00A40DBB" w:rsidP="00A40DBB">
          <w:pPr>
            <w:pStyle w:val="767E3A42D2BF49B7A0FAED3B0D802D237"/>
          </w:pPr>
          <w:r>
            <w:t xml:space="preserve">   </w:t>
          </w:r>
        </w:p>
      </w:docPartBody>
    </w:docPart>
    <w:docPart>
      <w:docPartPr>
        <w:name w:val="15C1EF1726F64276A40656B222400B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6DE5AF-52D1-4101-A15E-C79A0E291C00}"/>
      </w:docPartPr>
      <w:docPartBody>
        <w:p w:rsidR="00C00D77" w:rsidRDefault="00A40DBB" w:rsidP="00A40DBB">
          <w:pPr>
            <w:pStyle w:val="15C1EF1726F64276A40656B222400B237"/>
          </w:pPr>
          <w:r>
            <w:t xml:space="preserve">   </w:t>
          </w:r>
        </w:p>
      </w:docPartBody>
    </w:docPart>
    <w:docPart>
      <w:docPartPr>
        <w:name w:val="80672DFCCADE4C868CC829C801F8CB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9C42DA-EE60-4355-81FF-4F29CFEFB809}"/>
      </w:docPartPr>
      <w:docPartBody>
        <w:p w:rsidR="00C00D77" w:rsidRDefault="00A40DBB" w:rsidP="00A40DBB">
          <w:pPr>
            <w:pStyle w:val="80672DFCCADE4C868CC829C801F8CB1B7"/>
          </w:pPr>
          <w:r>
            <w:t xml:space="preserve">   </w:t>
          </w:r>
        </w:p>
      </w:docPartBody>
    </w:docPart>
    <w:docPart>
      <w:docPartPr>
        <w:name w:val="88837F1737E847A38DA2E46B87D905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A26D16-3A5F-4613-94AF-20DB92BE3751}"/>
      </w:docPartPr>
      <w:docPartBody>
        <w:p w:rsidR="00C00D77" w:rsidRDefault="00A40DBB" w:rsidP="00A40DBB">
          <w:pPr>
            <w:pStyle w:val="88837F1737E847A38DA2E46B87D905B27"/>
          </w:pPr>
          <w:r>
            <w:t xml:space="preserve">   </w:t>
          </w:r>
        </w:p>
      </w:docPartBody>
    </w:docPart>
    <w:docPart>
      <w:docPartPr>
        <w:name w:val="FE1BB5D4A0E241BFADEAFE4885A110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5923B5-4FAF-46E0-9FD5-277B37871169}"/>
      </w:docPartPr>
      <w:docPartBody>
        <w:p w:rsidR="00C00D77" w:rsidRDefault="00A40DBB" w:rsidP="00A40DBB">
          <w:pPr>
            <w:pStyle w:val="FE1BB5D4A0E241BFADEAFE4885A110187"/>
          </w:pPr>
          <w:r>
            <w:t xml:space="preserve">   </w:t>
          </w:r>
        </w:p>
      </w:docPartBody>
    </w:docPart>
    <w:docPart>
      <w:docPartPr>
        <w:name w:val="17FE70657D2C4E6FADA01EC9635E73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77E77-44D9-41A8-8BE7-0F5C2510DF19}"/>
      </w:docPartPr>
      <w:docPartBody>
        <w:p w:rsidR="00C00D77" w:rsidRDefault="00A40DBB" w:rsidP="00A40DBB">
          <w:pPr>
            <w:pStyle w:val="17FE70657D2C4E6FADA01EC9635E73EB7"/>
          </w:pPr>
          <w:r>
            <w:t xml:space="preserve">   </w:t>
          </w:r>
        </w:p>
      </w:docPartBody>
    </w:docPart>
    <w:docPart>
      <w:docPartPr>
        <w:name w:val="340C7BE001754192A3FF2686C5702C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D34932-C9A0-4543-8513-CA54CD842FC9}"/>
      </w:docPartPr>
      <w:docPartBody>
        <w:p w:rsidR="00C00D77" w:rsidRDefault="00A40DBB" w:rsidP="00A40DBB">
          <w:pPr>
            <w:pStyle w:val="340C7BE001754192A3FF2686C5702C447"/>
          </w:pPr>
          <w:r>
            <w:t xml:space="preserve">   </w:t>
          </w:r>
        </w:p>
      </w:docPartBody>
    </w:docPart>
    <w:docPart>
      <w:docPartPr>
        <w:name w:val="BD381927B2234B8E8151F7C8E27533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21B764-DAF2-4F73-84B4-7C20CA2B3185}"/>
      </w:docPartPr>
      <w:docPartBody>
        <w:p w:rsidR="00C00D77" w:rsidRDefault="00A40DBB" w:rsidP="00A40DBB">
          <w:pPr>
            <w:pStyle w:val="BD381927B2234B8E8151F7C8E27533F07"/>
          </w:pPr>
          <w:r>
            <w:t xml:space="preserve">   </w:t>
          </w:r>
        </w:p>
      </w:docPartBody>
    </w:docPart>
    <w:docPart>
      <w:docPartPr>
        <w:name w:val="ABA55BE8BF6E4F2F86A6FFCD4DFC24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3EF94F-851A-404E-BEE3-7B3B386EA7AE}"/>
      </w:docPartPr>
      <w:docPartBody>
        <w:p w:rsidR="00C00D77" w:rsidRDefault="00A40DBB" w:rsidP="00A40DBB">
          <w:pPr>
            <w:pStyle w:val="ABA55BE8BF6E4F2F86A6FFCD4DFC24F07"/>
          </w:pPr>
          <w:r>
            <w:t xml:space="preserve">   </w:t>
          </w:r>
        </w:p>
      </w:docPartBody>
    </w:docPart>
    <w:docPart>
      <w:docPartPr>
        <w:name w:val="3AA60EBF47CD4E21A91F8D9EC502ED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D44949-D7F2-4209-A4DD-BDF53725C42E}"/>
      </w:docPartPr>
      <w:docPartBody>
        <w:p w:rsidR="00C00D77" w:rsidRDefault="00A40DBB" w:rsidP="00A40DBB">
          <w:pPr>
            <w:pStyle w:val="3AA60EBF47CD4E21A91F8D9EC502EDEF7"/>
          </w:pPr>
          <w:r>
            <w:t xml:space="preserve">   </w:t>
          </w:r>
        </w:p>
      </w:docPartBody>
    </w:docPart>
    <w:docPart>
      <w:docPartPr>
        <w:name w:val="1DC169693B724177B5B72791EB75B1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462421-1B2B-4811-8CB6-538196292B5E}"/>
      </w:docPartPr>
      <w:docPartBody>
        <w:p w:rsidR="00C00D77" w:rsidRDefault="00A40DBB" w:rsidP="00A40DBB">
          <w:pPr>
            <w:pStyle w:val="1DC169693B724177B5B72791EB75B16A7"/>
          </w:pPr>
          <w:r>
            <w:t xml:space="preserve">   </w:t>
          </w:r>
        </w:p>
      </w:docPartBody>
    </w:docPart>
    <w:docPart>
      <w:docPartPr>
        <w:name w:val="0D57699A112B4198949FE72A844FD2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91DC56-CFD4-4FFC-B7EB-B48CF7EA0854}"/>
      </w:docPartPr>
      <w:docPartBody>
        <w:p w:rsidR="00C00D77" w:rsidRDefault="00A40DBB" w:rsidP="00A40DBB">
          <w:pPr>
            <w:pStyle w:val="0D57699A112B4198949FE72A844FD2307"/>
          </w:pPr>
          <w:r>
            <w:t xml:space="preserve">   </w:t>
          </w:r>
        </w:p>
      </w:docPartBody>
    </w:docPart>
    <w:docPart>
      <w:docPartPr>
        <w:name w:val="9F60DF9B9F8545F8B27B7B0D9E6959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883F2D-C542-4BD2-98EB-FBA37A565E72}"/>
      </w:docPartPr>
      <w:docPartBody>
        <w:p w:rsidR="00C00D77" w:rsidRDefault="00A40DBB" w:rsidP="00A40DBB">
          <w:pPr>
            <w:pStyle w:val="9F60DF9B9F8545F8B27B7B0D9E6959C97"/>
          </w:pPr>
          <w:r>
            <w:t xml:space="preserve">   </w:t>
          </w:r>
        </w:p>
      </w:docPartBody>
    </w:docPart>
    <w:docPart>
      <w:docPartPr>
        <w:name w:val="EB62B67DC7524E60B06ED210C78DF9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50E1E1-AD02-46ED-89C1-F59DBBA6E2DF}"/>
      </w:docPartPr>
      <w:docPartBody>
        <w:p w:rsidR="00C00D77" w:rsidRDefault="00A40DBB" w:rsidP="00A40DBB">
          <w:pPr>
            <w:pStyle w:val="EB62B67DC7524E60B06ED210C78DF99A7"/>
          </w:pPr>
          <w:r>
            <w:t xml:space="preserve">   </w:t>
          </w:r>
        </w:p>
      </w:docPartBody>
    </w:docPart>
    <w:docPart>
      <w:docPartPr>
        <w:name w:val="0B5D0C1927074836891D4F67264114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0242A1-6453-464C-A01D-423AE5BC018D}"/>
      </w:docPartPr>
      <w:docPartBody>
        <w:p w:rsidR="00C00D77" w:rsidRDefault="00A40DBB" w:rsidP="00A40DBB">
          <w:pPr>
            <w:pStyle w:val="0B5D0C1927074836891D4F672641145B7"/>
          </w:pPr>
          <w:r>
            <w:t xml:space="preserve">   </w:t>
          </w:r>
        </w:p>
      </w:docPartBody>
    </w:docPart>
    <w:docPart>
      <w:docPartPr>
        <w:name w:val="8F13B97CFA294370AC37FABAEF5081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26FACF-D132-4A28-93A7-6D1AD166ADF9}"/>
      </w:docPartPr>
      <w:docPartBody>
        <w:p w:rsidR="00C00D77" w:rsidRDefault="00A40DBB" w:rsidP="00A40DBB">
          <w:pPr>
            <w:pStyle w:val="8F13B97CFA294370AC37FABAEF5081257"/>
          </w:pPr>
          <w:r>
            <w:t xml:space="preserve">   </w:t>
          </w:r>
        </w:p>
      </w:docPartBody>
    </w:docPart>
    <w:docPart>
      <w:docPartPr>
        <w:name w:val="2D4FF2BB1EDE4F41AF19EFACAF48CA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5FC9EF-532A-45DC-8092-4BB8D7340A60}"/>
      </w:docPartPr>
      <w:docPartBody>
        <w:p w:rsidR="00C00D77" w:rsidRDefault="00A40DBB" w:rsidP="00A40DBB">
          <w:pPr>
            <w:pStyle w:val="2D4FF2BB1EDE4F41AF19EFACAF48CA907"/>
          </w:pPr>
          <w:r>
            <w:t xml:space="preserve">  </w:t>
          </w:r>
        </w:p>
      </w:docPartBody>
    </w:docPart>
    <w:docPart>
      <w:docPartPr>
        <w:name w:val="7B3779DAD5234028B81AA68A88C9F9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CBB8B5-5200-4343-BDE8-96FAE1C5D8DA}"/>
      </w:docPartPr>
      <w:docPartBody>
        <w:p w:rsidR="00C00D77" w:rsidRDefault="00A40DBB" w:rsidP="00A40DBB">
          <w:pPr>
            <w:pStyle w:val="7B3779DAD5234028B81AA68A88C9F94B7"/>
          </w:pPr>
          <w:r>
            <w:t xml:space="preserve">   </w:t>
          </w:r>
        </w:p>
      </w:docPartBody>
    </w:docPart>
    <w:docPart>
      <w:docPartPr>
        <w:name w:val="843AAC4599C24653852768B5AB6BCF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1045CC-B4A7-4182-B723-933E54E9408A}"/>
      </w:docPartPr>
      <w:docPartBody>
        <w:p w:rsidR="00C00D77" w:rsidRDefault="00A40DBB" w:rsidP="00A40DBB">
          <w:pPr>
            <w:pStyle w:val="843AAC4599C24653852768B5AB6BCF6C7"/>
          </w:pPr>
          <w:r>
            <w:t xml:space="preserve">  </w:t>
          </w:r>
        </w:p>
      </w:docPartBody>
    </w:docPart>
    <w:docPart>
      <w:docPartPr>
        <w:name w:val="B1969034A4674CFA97B1827EFBB768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F8D182-C486-42BD-B7BF-9CF8B8D392B4}"/>
      </w:docPartPr>
      <w:docPartBody>
        <w:p w:rsidR="00C00D77" w:rsidRDefault="00A40DBB" w:rsidP="00A40DBB">
          <w:pPr>
            <w:pStyle w:val="B1969034A4674CFA97B1827EFBB768D07"/>
          </w:pPr>
          <w:r>
            <w:t xml:space="preserve">  </w:t>
          </w:r>
        </w:p>
      </w:docPartBody>
    </w:docPart>
    <w:docPart>
      <w:docPartPr>
        <w:name w:val="E44E656786A1487A9F731792345B75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9A007A-7037-4DA7-836A-A59A5A3CEED6}"/>
      </w:docPartPr>
      <w:docPartBody>
        <w:p w:rsidR="00C00D77" w:rsidRDefault="00A40DBB" w:rsidP="00A40DBB">
          <w:pPr>
            <w:pStyle w:val="E44E656786A1487A9F731792345B753F7"/>
          </w:pPr>
          <w:r>
            <w:t xml:space="preserve">  </w:t>
          </w:r>
        </w:p>
      </w:docPartBody>
    </w:docPart>
    <w:docPart>
      <w:docPartPr>
        <w:name w:val="F872BDD19AAE4030B3ED5BC373E3E9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57A7F7-3ACA-4E2C-8793-8E7C25861E5C}"/>
      </w:docPartPr>
      <w:docPartBody>
        <w:p w:rsidR="00C00D77" w:rsidRDefault="00A40DBB" w:rsidP="00A40DBB">
          <w:pPr>
            <w:pStyle w:val="F872BDD19AAE4030B3ED5BC373E3E9C37"/>
          </w:pPr>
          <w:r>
            <w:t xml:space="preserve">  </w:t>
          </w:r>
        </w:p>
      </w:docPartBody>
    </w:docPart>
    <w:docPart>
      <w:docPartPr>
        <w:name w:val="5591186AF8654CF78B8EE22B2A6E33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63AA65-860E-4938-A9BE-06D7B33C65D9}"/>
      </w:docPartPr>
      <w:docPartBody>
        <w:p w:rsidR="00C00D77" w:rsidRDefault="00A40DBB" w:rsidP="00A40DBB">
          <w:pPr>
            <w:pStyle w:val="5591186AF8654CF78B8EE22B2A6E336C7"/>
          </w:pPr>
          <w:r>
            <w:t xml:space="preserve">  </w:t>
          </w:r>
        </w:p>
      </w:docPartBody>
    </w:docPart>
    <w:docPart>
      <w:docPartPr>
        <w:name w:val="344390B3552C4AAABBA909E609F12A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077742-A8AF-4BBF-8340-496EDE2C7CF8}"/>
      </w:docPartPr>
      <w:docPartBody>
        <w:p w:rsidR="00C00D77" w:rsidRDefault="00A40DBB" w:rsidP="00A40DBB">
          <w:pPr>
            <w:pStyle w:val="344390B3552C4AAABBA909E609F12A7A7"/>
          </w:pPr>
          <w:r>
            <w:t xml:space="preserve"> </w:t>
          </w:r>
        </w:p>
      </w:docPartBody>
    </w:docPart>
    <w:docPart>
      <w:docPartPr>
        <w:name w:val="A2278692F7C24EC39B9D0190427D19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6082A8-95F5-4146-A70D-C4118D675555}"/>
      </w:docPartPr>
      <w:docPartBody>
        <w:p w:rsidR="00C00D77" w:rsidRDefault="00A40DBB" w:rsidP="00A40DBB">
          <w:pPr>
            <w:pStyle w:val="A2278692F7C24EC39B9D0190427D192A7"/>
          </w:pPr>
          <w:r>
            <w:t xml:space="preserve">   </w:t>
          </w:r>
        </w:p>
      </w:docPartBody>
    </w:docPart>
    <w:docPart>
      <w:docPartPr>
        <w:name w:val="63B67DAC17564A61AB99698C1D719D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CA674D-1374-41E8-B494-B2DF31F46060}"/>
      </w:docPartPr>
      <w:docPartBody>
        <w:p w:rsidR="00C00D77" w:rsidRDefault="00A40DBB" w:rsidP="00A40DBB">
          <w:pPr>
            <w:pStyle w:val="63B67DAC17564A61AB99698C1D719D5E7"/>
          </w:pPr>
          <w:r>
            <w:t xml:space="preserve">  </w:t>
          </w:r>
        </w:p>
      </w:docPartBody>
    </w:docPart>
    <w:docPart>
      <w:docPartPr>
        <w:name w:val="9EE6C1DEF299493B9A7C14C93BE123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FCDE84-13B0-44F6-A48D-EBA2B13BAFBB}"/>
      </w:docPartPr>
      <w:docPartBody>
        <w:p w:rsidR="00C00D77" w:rsidRDefault="00A40DBB" w:rsidP="00A40DBB">
          <w:pPr>
            <w:pStyle w:val="9EE6C1DEF299493B9A7C14C93BE123497"/>
          </w:pPr>
          <w:r>
            <w:t xml:space="preserve">   </w:t>
          </w:r>
        </w:p>
      </w:docPartBody>
    </w:docPart>
    <w:docPart>
      <w:docPartPr>
        <w:name w:val="9DFEA375225843168912CF173C28D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93945D-5240-4559-868D-1997943A36CA}"/>
      </w:docPartPr>
      <w:docPartBody>
        <w:p w:rsidR="00C00D77" w:rsidRDefault="00A40DBB" w:rsidP="00A40DBB">
          <w:pPr>
            <w:pStyle w:val="9DFEA375225843168912CF173C28D9F47"/>
          </w:pPr>
          <w:r>
            <w:t xml:space="preserve">  </w:t>
          </w:r>
        </w:p>
      </w:docPartBody>
    </w:docPart>
    <w:docPart>
      <w:docPartPr>
        <w:name w:val="7F70035AD173460BB6B9EAA7B7E6B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7C600B-272C-498F-9E55-D821FAFE5970}"/>
      </w:docPartPr>
      <w:docPartBody>
        <w:p w:rsidR="00C00D77" w:rsidRDefault="00A40DBB" w:rsidP="00A40DBB">
          <w:pPr>
            <w:pStyle w:val="7F70035AD173460BB6B9EAA7B7E6BE817"/>
          </w:pPr>
          <w:r>
            <w:t xml:space="preserve">  </w:t>
          </w:r>
        </w:p>
      </w:docPartBody>
    </w:docPart>
    <w:docPart>
      <w:docPartPr>
        <w:name w:val="FBE73E809FAB4A408A85930700996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FDC87F-83E3-4176-B7EF-BD5B7D8AC103}"/>
      </w:docPartPr>
      <w:docPartBody>
        <w:p w:rsidR="00C00D77" w:rsidRDefault="00A40DBB" w:rsidP="00A40DBB">
          <w:pPr>
            <w:pStyle w:val="FBE73E809FAB4A408A85930700996D307"/>
          </w:pPr>
          <w:r>
            <w:t xml:space="preserve">  </w:t>
          </w:r>
        </w:p>
      </w:docPartBody>
    </w:docPart>
    <w:docPart>
      <w:docPartPr>
        <w:name w:val="48536EC61A244D2BB2CE4B15BE8FC3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626BB1-2754-407F-8870-C0D590AEFF0F}"/>
      </w:docPartPr>
      <w:docPartBody>
        <w:p w:rsidR="00C00D77" w:rsidRDefault="00A40DBB" w:rsidP="00A40DBB">
          <w:pPr>
            <w:pStyle w:val="48536EC61A244D2BB2CE4B15BE8FC3DB7"/>
          </w:pPr>
          <w:r>
            <w:t xml:space="preserve">  </w:t>
          </w:r>
        </w:p>
      </w:docPartBody>
    </w:docPart>
    <w:docPart>
      <w:docPartPr>
        <w:name w:val="CD6F4C4E2AB2413FA111A0EFA1E428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13C6F6-87DE-40DA-AB66-03CFA654F04D}"/>
      </w:docPartPr>
      <w:docPartBody>
        <w:p w:rsidR="00C00D77" w:rsidRDefault="00A40DBB" w:rsidP="00A40DBB">
          <w:pPr>
            <w:pStyle w:val="CD6F4C4E2AB2413FA111A0EFA1E428807"/>
          </w:pPr>
          <w:r>
            <w:t xml:space="preserve">  </w:t>
          </w:r>
        </w:p>
      </w:docPartBody>
    </w:docPart>
    <w:docPart>
      <w:docPartPr>
        <w:name w:val="EB895028160A4E75982ED7D4780A84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E03587-5FC9-440B-ACE7-F0B837C94339}"/>
      </w:docPartPr>
      <w:docPartBody>
        <w:p w:rsidR="00C00D77" w:rsidRDefault="00A40DBB" w:rsidP="00A40DBB">
          <w:pPr>
            <w:pStyle w:val="EB895028160A4E75982ED7D4780A84EB7"/>
          </w:pPr>
          <w:r>
            <w:t xml:space="preserve">  </w:t>
          </w:r>
        </w:p>
      </w:docPartBody>
    </w:docPart>
    <w:docPart>
      <w:docPartPr>
        <w:name w:val="9A23CA3A615B4A67BB4E10006E5E56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C6E8F4-056A-44D8-A347-FBB5F2B49D2C}"/>
      </w:docPartPr>
      <w:docPartBody>
        <w:p w:rsidR="00C00D77" w:rsidRDefault="00A40DBB" w:rsidP="00A40DBB">
          <w:pPr>
            <w:pStyle w:val="9A23CA3A615B4A67BB4E10006E5E56467"/>
          </w:pPr>
          <w:r>
            <w:t xml:space="preserve">  </w:t>
          </w:r>
        </w:p>
      </w:docPartBody>
    </w:docPart>
    <w:docPart>
      <w:docPartPr>
        <w:name w:val="C70A46647C454BE0BDED0999889246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99F798-C2F7-4249-802F-E61A8E2D6913}"/>
      </w:docPartPr>
      <w:docPartBody>
        <w:p w:rsidR="00C00D77" w:rsidRDefault="00A40DBB" w:rsidP="00A40DBB">
          <w:pPr>
            <w:pStyle w:val="C70A46647C454BE0BDED0999889246D27"/>
          </w:pPr>
          <w:r>
            <w:t xml:space="preserve">  </w:t>
          </w:r>
        </w:p>
      </w:docPartBody>
    </w:docPart>
    <w:docPart>
      <w:docPartPr>
        <w:name w:val="D6807F1BBD584275B44780AA66D217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BBE77D-F89C-418C-9B26-D42D1A4B5A28}"/>
      </w:docPartPr>
      <w:docPartBody>
        <w:p w:rsidR="00C00D77" w:rsidRDefault="00A40DBB" w:rsidP="00A40DBB">
          <w:pPr>
            <w:pStyle w:val="D6807F1BBD584275B44780AA66D217897"/>
          </w:pPr>
          <w:r>
            <w:t xml:space="preserve">  </w:t>
          </w:r>
        </w:p>
      </w:docPartBody>
    </w:docPart>
    <w:docPart>
      <w:docPartPr>
        <w:name w:val="22DE1D016EE54B388D9C115D53763C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E12F36-528F-4B98-A0C7-C4F848C056ED}"/>
      </w:docPartPr>
      <w:docPartBody>
        <w:p w:rsidR="004143B9" w:rsidRDefault="00A40DBB" w:rsidP="00A40DBB">
          <w:pPr>
            <w:pStyle w:val="22DE1D016EE54B388D9C115D53763CDA5"/>
          </w:pPr>
          <w:r>
            <w:t xml:space="preserve">  </w:t>
          </w:r>
        </w:p>
      </w:docPartBody>
    </w:docPart>
    <w:docPart>
      <w:docPartPr>
        <w:name w:val="F939CECB8F0F4BA6B3A79611B5DB7C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634F7E-9FA5-4E72-B86F-FA3416EE63B0}"/>
      </w:docPartPr>
      <w:docPartBody>
        <w:p w:rsidR="004143B9" w:rsidRDefault="00A40DBB" w:rsidP="00A40DBB">
          <w:pPr>
            <w:pStyle w:val="F939CECB8F0F4BA6B3A79611B5DB7C6A4"/>
          </w:pPr>
          <w:r>
            <w:t xml:space="preserve">  </w:t>
          </w:r>
        </w:p>
      </w:docPartBody>
    </w:docPart>
    <w:docPart>
      <w:docPartPr>
        <w:name w:val="C5F905B7DE5D4AA5A3A67CEA9943EF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D02549-8B40-46E4-A339-36D0A778E2BA}"/>
      </w:docPartPr>
      <w:docPartBody>
        <w:p w:rsidR="004814C9" w:rsidRDefault="00A40DBB">
          <w:r>
            <w:t xml:space="preserve">  </w:t>
          </w:r>
        </w:p>
      </w:docPartBody>
    </w:docPart>
    <w:docPart>
      <w:docPartPr>
        <w:name w:val="06AD2CF90EED49B0A19B6391109BDF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A340AA-BE83-41E8-AE75-EFA4BA556B06}"/>
      </w:docPartPr>
      <w:docPartBody>
        <w:p w:rsidR="004814C9" w:rsidRDefault="00A40DBB" w:rsidP="00A40DBB">
          <w:pPr>
            <w:pStyle w:val="06AD2CF90EED49B0A19B6391109BDFE54"/>
          </w:pPr>
          <w:r>
            <w:rPr>
              <w:sz w:val="16"/>
              <w:szCs w:val="16"/>
            </w:rPr>
            <w:t xml:space="preserve">  </w:t>
          </w:r>
        </w:p>
      </w:docPartBody>
    </w:docPart>
    <w:docPart>
      <w:docPartPr>
        <w:name w:val="70648732B4514FD89AB4AD342D6E79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E34DEF-87A3-4BCF-AD8F-CB4BB594A013}"/>
      </w:docPartPr>
      <w:docPartBody>
        <w:p w:rsidR="004814C9" w:rsidRDefault="00A40DBB">
          <w: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B9E"/>
    <w:rsid w:val="00006BEC"/>
    <w:rsid w:val="00272CA2"/>
    <w:rsid w:val="00307034"/>
    <w:rsid w:val="00330E7C"/>
    <w:rsid w:val="003B6DC0"/>
    <w:rsid w:val="004143B9"/>
    <w:rsid w:val="004814C9"/>
    <w:rsid w:val="00507197"/>
    <w:rsid w:val="005F7986"/>
    <w:rsid w:val="00712E71"/>
    <w:rsid w:val="007A41D4"/>
    <w:rsid w:val="00864027"/>
    <w:rsid w:val="008A6653"/>
    <w:rsid w:val="00A40DBB"/>
    <w:rsid w:val="00A64729"/>
    <w:rsid w:val="00A70B9E"/>
    <w:rsid w:val="00AC4F62"/>
    <w:rsid w:val="00C00D77"/>
    <w:rsid w:val="00CB143C"/>
    <w:rsid w:val="00E01D54"/>
    <w:rsid w:val="00F8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40DBB"/>
    <w:rPr>
      <w:color w:val="808080"/>
    </w:rPr>
  </w:style>
  <w:style w:type="paragraph" w:customStyle="1" w:styleId="698157E820E642E6A7D6C06FC803A7529">
    <w:name w:val="698157E820E642E6A7D6C06FC803A7529"/>
    <w:rsid w:val="004143B9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05D2A0565AD491EAC3BCCE6527EBF3F9">
    <w:name w:val="205D2A0565AD491EAC3BCCE6527EBF3F9"/>
    <w:rsid w:val="004143B9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6674F6727579407DB4714C816CA93E9D3">
    <w:name w:val="6674F6727579407DB4714C816CA93E9D3"/>
    <w:rsid w:val="004143B9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9373F6F3EC84FA4B55536553C94B53410">
    <w:name w:val="49373F6F3EC84FA4B55536553C94B53410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1B254FC837E489EB9AB16900A576D059">
    <w:name w:val="81B254FC837E489EB9AB16900A576D05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37A4DA2967343DFBEE7A9C0488CFA259">
    <w:name w:val="237A4DA2967343DFBEE7A9C0488CFA25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C7F7A9D97090488DBC706877407C687B9">
    <w:name w:val="C7F7A9D97090488DBC706877407C687B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B121DCD03F34B63A837B0F00817BCEB9">
    <w:name w:val="4B121DCD03F34B63A837B0F00817BCEB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9FBC56ECDCC24D53AB38EE333C60D1039">
    <w:name w:val="9FBC56ECDCC24D53AB38EE333C60D103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4A17F83439F47F9876B648371B012E79">
    <w:name w:val="44A17F83439F47F9876B648371B012E7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1DBA1D1BF95C4CB7BF059BAF8F590DF79">
    <w:name w:val="1DBA1D1BF95C4CB7BF059BAF8F590DF7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939CECB8F0F4BA6B3A79611B5DB7C6A4">
    <w:name w:val="F939CECB8F0F4BA6B3A79611B5DB7C6A4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3E21C47394043928CF4CDB47A9BE8E19">
    <w:name w:val="43E21C47394043928CF4CDB47A9BE8E1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76FD503B2F54E0CBBEAEB7F0FC560319">
    <w:name w:val="276FD503B2F54E0CBBEAEB7F0FC56031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C045C3FEA27747C8BE8C95BA63E193739">
    <w:name w:val="C045C3FEA27747C8BE8C95BA63E19373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EFA061D69624F88BC4211768C339F749">
    <w:name w:val="2EFA061D69624F88BC4211768C339F74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38258A1AA134D22B296E288A3904ABA7">
    <w:name w:val="F38258A1AA134D22B296E288A3904ABA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767E3A42D2BF49B7A0FAED3B0D802D237">
    <w:name w:val="767E3A42D2BF49B7A0FAED3B0D802D23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15C1EF1726F64276A40656B222400B237">
    <w:name w:val="15C1EF1726F64276A40656B222400B23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0672DFCCADE4C868CC829C801F8CB1B7">
    <w:name w:val="80672DFCCADE4C868CC829C801F8CB1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8837F1737E847A38DA2E46B87D905B27">
    <w:name w:val="88837F1737E847A38DA2E46B87D905B2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E1BB5D4A0E241BFADEAFE4885A110187">
    <w:name w:val="FE1BB5D4A0E241BFADEAFE4885A11018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17FE70657D2C4E6FADA01EC9635E73EB7">
    <w:name w:val="17FE70657D2C4E6FADA01EC9635E73E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340C7BE001754192A3FF2686C5702C447">
    <w:name w:val="340C7BE001754192A3FF2686C5702C44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BD381927B2234B8E8151F7C8E27533F07">
    <w:name w:val="BD381927B2234B8E8151F7C8E27533F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ABA55BE8BF6E4F2F86A6FFCD4DFC24F07">
    <w:name w:val="ABA55BE8BF6E4F2F86A6FFCD4DFC24F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3AA60EBF47CD4E21A91F8D9EC502EDEF7">
    <w:name w:val="3AA60EBF47CD4E21A91F8D9EC502EDEF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1DC169693B724177B5B72791EB75B16A7">
    <w:name w:val="1DC169693B724177B5B72791EB75B16A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0D57699A112B4198949FE72A844FD2307">
    <w:name w:val="0D57699A112B4198949FE72A844FD23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9F60DF9B9F8545F8B27B7B0D9E6959C97">
    <w:name w:val="9F60DF9B9F8545F8B27B7B0D9E6959C9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EB62B67DC7524E60B06ED210C78DF99A7">
    <w:name w:val="EB62B67DC7524E60B06ED210C78DF99A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0B5D0C1927074836891D4F672641145B7">
    <w:name w:val="0B5D0C1927074836891D4F672641145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F13B97CFA294370AC37FABAEF5081257">
    <w:name w:val="8F13B97CFA294370AC37FABAEF508125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D4FF2BB1EDE4F41AF19EFACAF48CA907">
    <w:name w:val="2D4FF2BB1EDE4F41AF19EFACAF48CA9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7B3779DAD5234028B81AA68A88C9F94B7">
    <w:name w:val="7B3779DAD5234028B81AA68A88C9F94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43AAC4599C24653852768B5AB6BCF6C7">
    <w:name w:val="843AAC4599C24653852768B5AB6BCF6C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B1969034A4674CFA97B1827EFBB768D07">
    <w:name w:val="B1969034A4674CFA97B1827EFBB768D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E44E656786A1487A9F731792345B753F7">
    <w:name w:val="E44E656786A1487A9F731792345B753F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872BDD19AAE4030B3ED5BC373E3E9C37">
    <w:name w:val="F872BDD19AAE4030B3ED5BC373E3E9C3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5591186AF8654CF78B8EE22B2A6E336C7">
    <w:name w:val="5591186AF8654CF78B8EE22B2A6E336C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344390B3552C4AAABBA909E609F12A7A7">
    <w:name w:val="344390B3552C4AAABBA909E609F12A7A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A2278692F7C24EC39B9D0190427D192A7">
    <w:name w:val="A2278692F7C24EC39B9D0190427D192A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63B67DAC17564A61AB99698C1D719D5E7">
    <w:name w:val="63B67DAC17564A61AB99698C1D719D5E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9EE6C1DEF299493B9A7C14C93BE123497">
    <w:name w:val="9EE6C1DEF299493B9A7C14C93BE12349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9DFEA375225843168912CF173C28D9F47">
    <w:name w:val="9DFEA375225843168912CF173C28D9F4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7F70035AD173460BB6B9EAA7B7E6BE817">
    <w:name w:val="7F70035AD173460BB6B9EAA7B7E6BE81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BE73E809FAB4A408A85930700996D307">
    <w:name w:val="FBE73E809FAB4A408A85930700996D3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8536EC61A244D2BB2CE4B15BE8FC3DB7">
    <w:name w:val="48536EC61A244D2BB2CE4B15BE8FC3D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CD6F4C4E2AB2413FA111A0EFA1E428807">
    <w:name w:val="CD6F4C4E2AB2413FA111A0EFA1E4288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EB895028160A4E75982ED7D4780A84EB7">
    <w:name w:val="EB895028160A4E75982ED7D4780A84E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9A23CA3A615B4A67BB4E10006E5E56467">
    <w:name w:val="9A23CA3A615B4A67BB4E10006E5E5646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C70A46647C454BE0BDED0999889246D27">
    <w:name w:val="C70A46647C454BE0BDED0999889246D2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D6807F1BBD584275B44780AA66D217897">
    <w:name w:val="D6807F1BBD584275B44780AA66D21789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2DE1D016EE54B388D9C115D53763CDA5">
    <w:name w:val="22DE1D016EE54B388D9C115D53763CDA5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06AD2CF90EED49B0A19B6391109BDFE54">
    <w:name w:val="06AD2CF90EED49B0A19B6391109BDFE54"/>
    <w:rsid w:val="00A40DBB"/>
    <w:pPr>
      <w:spacing w:after="0" w:line="240" w:lineRule="auto"/>
    </w:pPr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rm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7549888-5A1C-4322-8E5B-0C4793AF8AB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5EEB960-F7D3-4F00-9FE1-914263902B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 (2 pages)</Template>
  <TotalTime>7</TotalTime>
  <Pages>4</Pages>
  <Words>637</Words>
  <Characters>3822</Characters>
  <Application>Microsoft Office Word</Application>
  <DocSecurity>0</DocSecurity>
  <Lines>238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 (2-pp.)</vt:lpstr>
    </vt:vector>
  </TitlesOfParts>
  <Company/>
  <LinksUpToDate>false</LinksUpToDate>
  <CharactersWithSpaces>4360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 (2-pp.)</dc:title>
  <dc:creator>Ike Pahm</dc:creator>
  <cp:keywords/>
  <cp:lastModifiedBy>Ike Pahm</cp:lastModifiedBy>
  <cp:revision>10</cp:revision>
  <cp:lastPrinted>2025-07-11T00:08:00Z</cp:lastPrinted>
  <dcterms:created xsi:type="dcterms:W3CDTF">2026-03-17T02:43:00Z</dcterms:created>
  <dcterms:modified xsi:type="dcterms:W3CDTF">2026-04-26T13:47:00Z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TC060888281033</vt:lpwstr>
  </property>
</Properties>
</file>