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GridTable1Light-Accent3"/>
        <w:tblW w:w="5005" w:type="pct"/>
        <w:tblLook w:val="04A0" w:firstRow="1" w:lastRow="0" w:firstColumn="1" w:lastColumn="0" w:noHBand="0" w:noVBand="1"/>
      </w:tblPr>
      <w:tblGrid>
        <w:gridCol w:w="8514"/>
        <w:gridCol w:w="1566"/>
      </w:tblGrid>
      <w:tr w:rsidR="00AA7471" w14:paraId="0474159C" w14:textId="77777777" w:rsidTr="001D05B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35" w:type="dxa"/>
          </w:tcPr>
          <w:p w14:paraId="04741597" w14:textId="421C3E7D" w:rsidR="00577ABF" w:rsidRPr="00B72F23" w:rsidRDefault="005555DA" w:rsidP="00A823A5">
            <w:pPr>
              <w:pStyle w:val="CompanyName"/>
              <w:rPr>
                <w:rFonts w:ascii="Calibri" w:hAnsi="Calibri"/>
                <w:b/>
                <w:color w:val="C00000"/>
                <w:sz w:val="20"/>
                <w:szCs w:val="20"/>
              </w:rPr>
            </w:pPr>
            <w:r w:rsidRPr="00B72F23">
              <w:rPr>
                <w:rFonts w:ascii="Calibri" w:hAnsi="Calibri"/>
                <w:b/>
                <w:color w:val="C00000"/>
                <w:sz w:val="20"/>
                <w:szCs w:val="20"/>
              </w:rPr>
              <w:t>University of the philippines alumni association of wisconsin</w:t>
            </w:r>
          </w:p>
          <w:p w14:paraId="04741598" w14:textId="773724FA" w:rsidR="00AA7471" w:rsidRPr="00B72F23" w:rsidRDefault="005555DA" w:rsidP="00AA7471">
            <w:pPr>
              <w:pStyle w:val="CompanyName"/>
              <w:rPr>
                <w:rFonts w:ascii="Calibri" w:hAnsi="Calibri"/>
                <w:b/>
                <w:color w:val="C00000"/>
                <w:sz w:val="20"/>
                <w:szCs w:val="20"/>
              </w:rPr>
            </w:pPr>
            <w:r w:rsidRPr="00B72F23">
              <w:rPr>
                <w:rFonts w:ascii="Calibri" w:hAnsi="Calibri"/>
                <w:b/>
                <w:color w:val="C00000"/>
                <w:sz w:val="20"/>
                <w:szCs w:val="20"/>
              </w:rPr>
              <w:t>(upaa-w)</w:t>
            </w:r>
          </w:p>
          <w:p w14:paraId="04741599" w14:textId="07083E13" w:rsidR="00145788" w:rsidRPr="00027868" w:rsidRDefault="009F6F1D" w:rsidP="00AA7471">
            <w:pPr>
              <w:pStyle w:val="Title"/>
              <w:rPr>
                <w:rFonts w:ascii="Calibri" w:hAnsi="Calibri" w:cs="Calibri"/>
                <w:b w:val="0"/>
                <w:i/>
                <w:color w:val="000000" w:themeColor="text1"/>
                <w:sz w:val="16"/>
                <w:szCs w:val="16"/>
              </w:rPr>
            </w:pPr>
            <w:r>
              <w:rPr>
                <w:rFonts w:ascii="Calibri" w:hAnsi="Calibri"/>
                <w:b w:val="0"/>
                <w:i/>
                <w:color w:val="000000" w:themeColor="text1"/>
                <w:sz w:val="16"/>
                <w:szCs w:val="16"/>
              </w:rPr>
              <w:t xml:space="preserve">Visit us at </w:t>
            </w:r>
            <w:r w:rsidR="00B72F23">
              <w:rPr>
                <w:rFonts w:ascii="Calibri" w:hAnsi="Calibri"/>
                <w:b w:val="0"/>
                <w:i/>
                <w:color w:val="000000" w:themeColor="text1"/>
                <w:sz w:val="16"/>
                <w:szCs w:val="16"/>
              </w:rPr>
              <w:t xml:space="preserve"> </w:t>
            </w:r>
            <w:hyperlink r:id="rId9" w:history="1">
              <w:r w:rsidR="00027868" w:rsidRPr="00027868">
                <w:rPr>
                  <w:rStyle w:val="Hyperlink"/>
                  <w:rFonts w:ascii="Calibri" w:hAnsi="Calibri" w:cs="Calibri"/>
                  <w:b w:val="0"/>
                  <w:i/>
                  <w:sz w:val="16"/>
                  <w:szCs w:val="16"/>
                </w:rPr>
                <w:t>https://upaaw.org/</w:t>
              </w:r>
            </w:hyperlink>
          </w:p>
          <w:p w14:paraId="61EABC06" w14:textId="77777777" w:rsidR="001D05B2" w:rsidRDefault="00E413F0" w:rsidP="00532A3D">
            <w:pPr>
              <w:pStyle w:val="Title"/>
              <w:rPr>
                <w:rFonts w:asciiTheme="majorHAnsi" w:hAnsiTheme="majorHAnsi" w:cstheme="majorHAnsi"/>
                <w:bCs w:val="0"/>
                <w:color w:val="000000" w:themeColor="text1"/>
                <w:sz w:val="28"/>
                <w:szCs w:val="28"/>
              </w:rPr>
            </w:pPr>
            <w:r w:rsidRPr="00532A3D">
              <w:rPr>
                <w:rFonts w:asciiTheme="majorHAnsi" w:hAnsiTheme="majorHAnsi" w:cstheme="majorHAnsi"/>
                <w:b w:val="0"/>
                <w:color w:val="000000" w:themeColor="text1"/>
                <w:sz w:val="28"/>
                <w:szCs w:val="28"/>
              </w:rPr>
              <w:t>Guansing-Regala</w:t>
            </w:r>
            <w:r w:rsidR="005555DA" w:rsidRPr="00532A3D">
              <w:rPr>
                <w:rFonts w:asciiTheme="majorHAnsi" w:hAnsiTheme="majorHAnsi" w:cstheme="majorHAnsi"/>
                <w:b w:val="0"/>
                <w:color w:val="000000" w:themeColor="text1"/>
                <w:sz w:val="28"/>
                <w:szCs w:val="28"/>
              </w:rPr>
              <w:t xml:space="preserve"> Scholarship Application Form</w:t>
            </w:r>
            <w:r w:rsidR="00F76176" w:rsidRPr="00532A3D">
              <w:rPr>
                <w:rFonts w:asciiTheme="majorHAnsi" w:hAnsiTheme="majorHAnsi" w:cstheme="majorHAnsi"/>
                <w:b w:val="0"/>
                <w:color w:val="000000" w:themeColor="text1"/>
                <w:sz w:val="28"/>
                <w:szCs w:val="28"/>
              </w:rPr>
              <w:t xml:space="preserve"> </w:t>
            </w:r>
          </w:p>
          <w:p w14:paraId="0474159A" w14:textId="5801B569" w:rsidR="00AA7471" w:rsidRPr="00532A3D" w:rsidRDefault="00F76176" w:rsidP="00532A3D">
            <w:pPr>
              <w:pStyle w:val="Title"/>
              <w:rPr>
                <w:rFonts w:asciiTheme="majorHAnsi" w:hAnsiTheme="majorHAnsi" w:cstheme="majorHAnsi"/>
                <w:b w:val="0"/>
                <w:color w:val="7F7F7F" w:themeColor="text1" w:themeTint="80"/>
                <w:sz w:val="28"/>
                <w:szCs w:val="28"/>
              </w:rPr>
            </w:pPr>
            <w:r w:rsidRPr="00532A3D">
              <w:rPr>
                <w:rFonts w:asciiTheme="majorHAnsi" w:hAnsiTheme="majorHAnsi" w:cstheme="majorHAnsi"/>
                <w:b w:val="0"/>
                <w:color w:val="000000" w:themeColor="text1"/>
                <w:sz w:val="28"/>
                <w:szCs w:val="28"/>
              </w:rPr>
              <w:t>(</w:t>
            </w:r>
            <w:r w:rsidR="00CB7D69">
              <w:rPr>
                <w:rFonts w:asciiTheme="majorHAnsi" w:hAnsiTheme="majorHAnsi" w:cstheme="majorHAnsi"/>
                <w:b w:val="0"/>
                <w:color w:val="000000" w:themeColor="text1"/>
                <w:sz w:val="28"/>
                <w:szCs w:val="28"/>
              </w:rPr>
              <w:t>2</w:t>
            </w:r>
            <w:r w:rsidR="005C649B" w:rsidRPr="00532A3D">
              <w:rPr>
                <w:rFonts w:asciiTheme="majorHAnsi" w:hAnsiTheme="majorHAnsi" w:cstheme="majorHAnsi"/>
                <w:b w:val="0"/>
                <w:color w:val="000000" w:themeColor="text1"/>
                <w:sz w:val="28"/>
                <w:szCs w:val="28"/>
              </w:rPr>
              <w:t>-Year College</w:t>
            </w:r>
            <w:r w:rsidR="00CB7D69">
              <w:rPr>
                <w:rFonts w:asciiTheme="majorHAnsi" w:hAnsiTheme="majorHAnsi" w:cstheme="majorHAnsi"/>
                <w:b w:val="0"/>
                <w:color w:val="000000" w:themeColor="text1"/>
                <w:sz w:val="28"/>
                <w:szCs w:val="28"/>
              </w:rPr>
              <w:t xml:space="preserve"> or Trade/Technical</w:t>
            </w:r>
            <w:r w:rsidR="00441501">
              <w:rPr>
                <w:rFonts w:asciiTheme="majorHAnsi" w:hAnsiTheme="majorHAnsi" w:cstheme="majorHAnsi"/>
                <w:b w:val="0"/>
                <w:color w:val="000000" w:themeColor="text1"/>
                <w:sz w:val="28"/>
                <w:szCs w:val="28"/>
              </w:rPr>
              <w:t>/Vocational Program)</w:t>
            </w:r>
          </w:p>
        </w:tc>
        <w:tc>
          <w:tcPr>
            <w:tcW w:w="1445" w:type="dxa"/>
          </w:tcPr>
          <w:p w14:paraId="0474159B" w14:textId="1992901F" w:rsidR="00AA7471" w:rsidRDefault="006C260E" w:rsidP="00B7480F">
            <w:pPr>
              <w:pStyle w:val="Log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noProof/>
              </w:rPr>
              <w:drawing>
                <wp:anchor distT="0" distB="0" distL="114300" distR="114300" simplePos="0" relativeHeight="251657216" behindDoc="1" locked="0" layoutInCell="1" allowOverlap="1" wp14:anchorId="3CB8AD9F" wp14:editId="623259E1">
                  <wp:simplePos x="0" y="0"/>
                  <wp:positionH relativeFrom="column">
                    <wp:posOffset>388620</wp:posOffset>
                  </wp:positionH>
                  <wp:positionV relativeFrom="paragraph">
                    <wp:posOffset>0</wp:posOffset>
                  </wp:positionV>
                  <wp:extent cx="852170" cy="775335"/>
                  <wp:effectExtent l="0" t="0" r="5080" b="5715"/>
                  <wp:wrapTight wrapText="bothSides">
                    <wp:wrapPolygon edited="0">
                      <wp:start x="0" y="0"/>
                      <wp:lineTo x="0" y="21229"/>
                      <wp:lineTo x="21246" y="21229"/>
                      <wp:lineTo x="21246" y="0"/>
                      <wp:lineTo x="0" y="0"/>
                    </wp:wrapPolygon>
                  </wp:wrapTight>
                  <wp:docPr id="1316607468" name="Picture 1" descr="A statue of a person with a logo and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16607468" name="Picture 1" descr="A statue of a person with a logo and text&#10;&#10;Description automatically generated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2170" cy="7753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0474159D" w14:textId="77777777" w:rsidR="00AA7471" w:rsidRDefault="00AA7471" w:rsidP="00AA7471"/>
    <w:tbl>
      <w:tblPr>
        <w:tblW w:w="4998" w:type="pct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CellMar>
          <w:top w:w="14" w:type="dxa"/>
          <w:left w:w="86" w:type="dxa"/>
          <w:bottom w:w="14" w:type="dxa"/>
          <w:right w:w="86" w:type="dxa"/>
        </w:tblCellMar>
        <w:tblLook w:val="0000" w:firstRow="0" w:lastRow="0" w:firstColumn="0" w:lastColumn="0" w:noHBand="0" w:noVBand="0"/>
      </w:tblPr>
      <w:tblGrid>
        <w:gridCol w:w="604"/>
        <w:gridCol w:w="967"/>
        <w:gridCol w:w="194"/>
        <w:gridCol w:w="889"/>
        <w:gridCol w:w="600"/>
        <w:gridCol w:w="576"/>
        <w:gridCol w:w="394"/>
        <w:gridCol w:w="135"/>
        <w:gridCol w:w="245"/>
        <w:gridCol w:w="887"/>
        <w:gridCol w:w="175"/>
        <w:gridCol w:w="600"/>
        <w:gridCol w:w="416"/>
        <w:gridCol w:w="96"/>
        <w:gridCol w:w="98"/>
        <w:gridCol w:w="678"/>
        <w:gridCol w:w="122"/>
        <w:gridCol w:w="170"/>
        <w:gridCol w:w="625"/>
        <w:gridCol w:w="352"/>
        <w:gridCol w:w="1243"/>
      </w:tblGrid>
      <w:tr w:rsidR="00A35524" w:rsidRPr="00417295" w14:paraId="0474159F" w14:textId="77777777" w:rsidTr="00555B45">
        <w:trPr>
          <w:trHeight w:hRule="exact" w:val="447"/>
        </w:trPr>
        <w:tc>
          <w:tcPr>
            <w:tcW w:w="26663" w:type="dxa"/>
            <w:gridSpan w:val="21"/>
            <w:shd w:val="clear" w:color="auto" w:fill="5DFFA6"/>
            <w:vAlign w:val="center"/>
          </w:tcPr>
          <w:p w14:paraId="0474159E" w14:textId="77777777" w:rsidR="00A35524" w:rsidRPr="00417295" w:rsidRDefault="009C220D" w:rsidP="00AA7471">
            <w:pPr>
              <w:pStyle w:val="Heading1"/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Applicant Information</w:t>
            </w:r>
          </w:p>
        </w:tc>
      </w:tr>
      <w:tr w:rsidR="00522910" w:rsidRPr="00417295" w14:paraId="047415A8" w14:textId="77777777" w:rsidTr="00555B45">
        <w:trPr>
          <w:trHeight w:hRule="exact" w:val="591"/>
        </w:trPr>
        <w:tc>
          <w:tcPr>
            <w:tcW w:w="4277" w:type="dxa"/>
            <w:gridSpan w:val="2"/>
            <w:vAlign w:val="center"/>
          </w:tcPr>
          <w:p w14:paraId="047415A0" w14:textId="77777777" w:rsidR="005555DA" w:rsidRPr="00417295" w:rsidRDefault="005555DA" w:rsidP="002A733C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Last Name</w:t>
            </w:r>
          </w:p>
        </w:tc>
        <w:sdt>
          <w:sdtPr>
            <w:rPr>
              <w:rFonts w:ascii="Aptos" w:hAnsi="Aptos"/>
              <w:sz w:val="20"/>
              <w:szCs w:val="20"/>
            </w:rPr>
            <w:id w:val="1816609292"/>
            <w:placeholder>
              <w:docPart w:val="698157E820E642E6A7D6C06FC803A752"/>
            </w:placeholder>
            <w:showingPlcHdr/>
            <w:text/>
          </w:sdtPr>
          <w:sdtEndPr/>
          <w:sdtContent>
            <w:tc>
              <w:tcPr>
                <w:tcW w:w="6167" w:type="dxa"/>
                <w:gridSpan w:val="4"/>
                <w:vAlign w:val="center"/>
              </w:tcPr>
              <w:p w14:paraId="047415A1" w14:textId="77777777" w:rsidR="005555DA" w:rsidRPr="00417295" w:rsidRDefault="00B72034" w:rsidP="00B72034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</w:t>
                </w:r>
              </w:p>
            </w:tc>
          </w:sdtContent>
        </w:sdt>
        <w:tc>
          <w:tcPr>
            <w:tcW w:w="1920" w:type="dxa"/>
            <w:gridSpan w:val="3"/>
            <w:vAlign w:val="center"/>
          </w:tcPr>
          <w:p w14:paraId="047415A2" w14:textId="77777777" w:rsidR="005555DA" w:rsidRPr="00417295" w:rsidRDefault="005555DA" w:rsidP="002A733C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First</w:t>
            </w:r>
          </w:p>
        </w:tc>
        <w:sdt>
          <w:sdtPr>
            <w:rPr>
              <w:rFonts w:ascii="Aptos" w:hAnsi="Aptos"/>
              <w:sz w:val="20"/>
              <w:szCs w:val="20"/>
            </w:rPr>
            <w:id w:val="803041824"/>
            <w:placeholder>
              <w:docPart w:val="205D2A0565AD491EAC3BCCE6527EBF3F"/>
            </w:placeholder>
            <w:showingPlcHdr/>
            <w:text/>
          </w:sdtPr>
          <w:sdtEndPr/>
          <w:sdtContent>
            <w:tc>
              <w:tcPr>
                <w:tcW w:w="4541" w:type="dxa"/>
                <w:gridSpan w:val="3"/>
                <w:vAlign w:val="center"/>
              </w:tcPr>
              <w:p w14:paraId="047415A3" w14:textId="77777777" w:rsidR="005555DA" w:rsidRPr="00417295" w:rsidRDefault="00B72034" w:rsidP="00B72034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</w:t>
                </w:r>
              </w:p>
            </w:tc>
          </w:sdtContent>
        </w:sdt>
        <w:tc>
          <w:tcPr>
            <w:tcW w:w="1430" w:type="dxa"/>
            <w:gridSpan w:val="3"/>
            <w:vAlign w:val="center"/>
          </w:tcPr>
          <w:p w14:paraId="047415A4" w14:textId="77777777" w:rsidR="005555DA" w:rsidRPr="00417295" w:rsidRDefault="005555DA" w:rsidP="002A733C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M.I.</w:t>
            </w:r>
          </w:p>
        </w:tc>
        <w:sdt>
          <w:sdtPr>
            <w:rPr>
              <w:rFonts w:ascii="Aptos" w:hAnsi="Aptos"/>
              <w:sz w:val="20"/>
              <w:szCs w:val="20"/>
            </w:rPr>
            <w:id w:val="-1916309823"/>
            <w:placeholder>
              <w:docPart w:val="6674F6727579407DB4714C816CA93E9D"/>
            </w:placeholder>
            <w:showingPlcHdr/>
            <w:text/>
          </w:sdtPr>
          <w:sdtEndPr/>
          <w:sdtContent>
            <w:tc>
              <w:tcPr>
                <w:tcW w:w="1997" w:type="dxa"/>
                <w:gridSpan w:val="2"/>
                <w:vAlign w:val="center"/>
              </w:tcPr>
              <w:p w14:paraId="047415A5" w14:textId="77777777" w:rsidR="005555DA" w:rsidRPr="00417295" w:rsidRDefault="00B72034" w:rsidP="00B72034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</w:t>
                </w:r>
              </w:p>
            </w:tc>
          </w:sdtContent>
        </w:sdt>
        <w:tc>
          <w:tcPr>
            <w:tcW w:w="1982" w:type="dxa"/>
            <w:gridSpan w:val="2"/>
            <w:vAlign w:val="center"/>
          </w:tcPr>
          <w:p w14:paraId="047415A6" w14:textId="77777777" w:rsidR="005555DA" w:rsidRPr="00417295" w:rsidRDefault="005555DA" w:rsidP="002A733C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Date of Birth</w:t>
            </w:r>
          </w:p>
        </w:tc>
        <w:sdt>
          <w:sdtPr>
            <w:rPr>
              <w:rFonts w:ascii="Aptos" w:hAnsi="Aptos"/>
              <w:sz w:val="20"/>
              <w:szCs w:val="20"/>
            </w:rPr>
            <w:id w:val="1168061635"/>
            <w:placeholder>
              <w:docPart w:val="49373F6F3EC84FA4B55536553C94B534"/>
            </w:placeholder>
            <w:showingPlcHdr/>
            <w:text/>
          </w:sdtPr>
          <w:sdtEndPr/>
          <w:sdtContent>
            <w:tc>
              <w:tcPr>
                <w:tcW w:w="4349" w:type="dxa"/>
                <w:gridSpan w:val="2"/>
                <w:vAlign w:val="center"/>
              </w:tcPr>
              <w:p w14:paraId="047415A7" w14:textId="77777777" w:rsidR="005555DA" w:rsidRPr="00417295" w:rsidRDefault="00B72034" w:rsidP="00B72034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</w:t>
                </w:r>
              </w:p>
            </w:tc>
          </w:sdtContent>
        </w:sdt>
      </w:tr>
      <w:tr w:rsidR="007F4655" w:rsidRPr="00417295" w14:paraId="047415AD" w14:textId="77777777" w:rsidTr="00555B45">
        <w:trPr>
          <w:trHeight w:hRule="exact" w:val="627"/>
        </w:trPr>
        <w:tc>
          <w:tcPr>
            <w:tcW w:w="4754" w:type="dxa"/>
            <w:gridSpan w:val="3"/>
            <w:vAlign w:val="center"/>
          </w:tcPr>
          <w:p w14:paraId="047415A9" w14:textId="77777777" w:rsidR="004C2FEE" w:rsidRPr="00417295" w:rsidRDefault="004C2FEE" w:rsidP="002A733C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Street Address</w:t>
            </w:r>
          </w:p>
        </w:tc>
        <w:sdt>
          <w:sdtPr>
            <w:rPr>
              <w:rFonts w:ascii="Aptos" w:hAnsi="Aptos"/>
              <w:sz w:val="20"/>
              <w:szCs w:val="20"/>
            </w:rPr>
            <w:id w:val="-1476900192"/>
            <w:placeholder>
              <w:docPart w:val="81B254FC837E489EB9AB16900A576D05"/>
            </w:placeholder>
            <w:showingPlcHdr/>
            <w:text/>
          </w:sdtPr>
          <w:sdtEndPr/>
          <w:sdtContent>
            <w:tc>
              <w:tcPr>
                <w:tcW w:w="13343" w:type="dxa"/>
                <w:gridSpan w:val="11"/>
                <w:vAlign w:val="center"/>
              </w:tcPr>
              <w:p w14:paraId="047415AA" w14:textId="77777777" w:rsidR="004C2FEE" w:rsidRPr="00417295" w:rsidRDefault="00B72034" w:rsidP="00B72034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</w:t>
                </w:r>
              </w:p>
            </w:tc>
          </w:sdtContent>
        </w:sdt>
        <w:tc>
          <w:tcPr>
            <w:tcW w:w="5252" w:type="dxa"/>
            <w:gridSpan w:val="6"/>
            <w:vAlign w:val="center"/>
          </w:tcPr>
          <w:p w14:paraId="047415AB" w14:textId="2BF28EC9" w:rsidR="004C2FEE" w:rsidRPr="00417295" w:rsidRDefault="004C2FEE" w:rsidP="002A733C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Apt/Unit #</w:t>
            </w:r>
          </w:p>
        </w:tc>
        <w:sdt>
          <w:sdtPr>
            <w:rPr>
              <w:rFonts w:ascii="Aptos" w:hAnsi="Aptos"/>
              <w:sz w:val="20"/>
              <w:szCs w:val="20"/>
            </w:rPr>
            <w:id w:val="622812219"/>
            <w:placeholder>
              <w:docPart w:val="237A4DA2967343DFBEE7A9C0488CFA25"/>
            </w:placeholder>
            <w:showingPlcHdr/>
            <w:text/>
          </w:sdtPr>
          <w:sdtEndPr/>
          <w:sdtContent>
            <w:tc>
              <w:tcPr>
                <w:tcW w:w="3314" w:type="dxa"/>
                <w:vAlign w:val="center"/>
              </w:tcPr>
              <w:p w14:paraId="047415AC" w14:textId="77777777" w:rsidR="004C2FEE" w:rsidRPr="00417295" w:rsidRDefault="00B72034" w:rsidP="00B72034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</w:t>
                </w:r>
              </w:p>
            </w:tc>
          </w:sdtContent>
        </w:sdt>
      </w:tr>
      <w:tr w:rsidR="00F002A8" w:rsidRPr="00417295" w14:paraId="047415B4" w14:textId="77777777" w:rsidTr="00555B45">
        <w:trPr>
          <w:trHeight w:hRule="exact" w:val="403"/>
        </w:trPr>
        <w:tc>
          <w:tcPr>
            <w:tcW w:w="1414" w:type="dxa"/>
            <w:vAlign w:val="center"/>
          </w:tcPr>
          <w:p w14:paraId="047415AE" w14:textId="77777777" w:rsidR="004C2FEE" w:rsidRPr="00417295" w:rsidRDefault="004C2FEE" w:rsidP="002A733C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City</w:t>
            </w:r>
          </w:p>
        </w:tc>
        <w:sdt>
          <w:sdtPr>
            <w:rPr>
              <w:rFonts w:ascii="Aptos" w:hAnsi="Aptos"/>
              <w:sz w:val="20"/>
              <w:szCs w:val="20"/>
            </w:rPr>
            <w:id w:val="-1694455148"/>
            <w:placeholder>
              <w:docPart w:val="C7F7A9D97090488DBC706877407C687B"/>
            </w:placeholder>
            <w:showingPlcHdr/>
            <w:text/>
          </w:sdtPr>
          <w:sdtEndPr/>
          <w:sdtContent>
            <w:tc>
              <w:tcPr>
                <w:tcW w:w="9030" w:type="dxa"/>
                <w:gridSpan w:val="5"/>
                <w:vAlign w:val="center"/>
              </w:tcPr>
              <w:p w14:paraId="047415AF" w14:textId="77777777" w:rsidR="004C2FEE" w:rsidRPr="00417295" w:rsidRDefault="00B72034" w:rsidP="00B72034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</w:t>
                </w:r>
              </w:p>
            </w:tc>
          </w:sdtContent>
        </w:sdt>
        <w:tc>
          <w:tcPr>
            <w:tcW w:w="1920" w:type="dxa"/>
            <w:gridSpan w:val="3"/>
            <w:vAlign w:val="center"/>
          </w:tcPr>
          <w:p w14:paraId="047415B0" w14:textId="77777777" w:rsidR="004C2FEE" w:rsidRPr="00417295" w:rsidRDefault="004C2FEE" w:rsidP="002A733C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State</w:t>
            </w:r>
          </w:p>
        </w:tc>
        <w:sdt>
          <w:sdtPr>
            <w:rPr>
              <w:rFonts w:ascii="Aptos" w:hAnsi="Aptos"/>
              <w:sz w:val="20"/>
              <w:szCs w:val="20"/>
            </w:rPr>
            <w:id w:val="1560519651"/>
            <w:placeholder>
              <w:docPart w:val="4B121DCD03F34B63A837B0F00817BCEB"/>
            </w:placeholder>
            <w:showingPlcHdr/>
            <w:text/>
          </w:sdtPr>
          <w:sdtEndPr/>
          <w:sdtContent>
            <w:tc>
              <w:tcPr>
                <w:tcW w:w="5503" w:type="dxa"/>
                <w:gridSpan w:val="4"/>
                <w:vAlign w:val="center"/>
              </w:tcPr>
              <w:p w14:paraId="047415B1" w14:textId="77777777" w:rsidR="004C2FEE" w:rsidRPr="00417295" w:rsidRDefault="00B72034" w:rsidP="00B72034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</w:t>
                </w:r>
              </w:p>
            </w:tc>
          </w:sdtContent>
        </w:sdt>
        <w:tc>
          <w:tcPr>
            <w:tcW w:w="2147" w:type="dxa"/>
            <w:gridSpan w:val="3"/>
            <w:vAlign w:val="center"/>
          </w:tcPr>
          <w:p w14:paraId="047415B2" w14:textId="77777777" w:rsidR="004C2FEE" w:rsidRPr="00417295" w:rsidRDefault="004C2FEE" w:rsidP="002A733C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ZIP</w:t>
            </w:r>
          </w:p>
        </w:tc>
        <w:sdt>
          <w:sdtPr>
            <w:rPr>
              <w:rFonts w:ascii="Aptos" w:hAnsi="Aptos"/>
              <w:sz w:val="20"/>
              <w:szCs w:val="20"/>
            </w:rPr>
            <w:id w:val="-1672784226"/>
            <w:placeholder>
              <w:docPart w:val="9FBC56ECDCC24D53AB38EE333C60D103"/>
            </w:placeholder>
            <w:showingPlcHdr/>
            <w:text/>
          </w:sdtPr>
          <w:sdtEndPr/>
          <w:sdtContent>
            <w:tc>
              <w:tcPr>
                <w:tcW w:w="6649" w:type="dxa"/>
                <w:gridSpan w:val="5"/>
                <w:vAlign w:val="center"/>
              </w:tcPr>
              <w:p w14:paraId="047415B3" w14:textId="77777777" w:rsidR="004C2FEE" w:rsidRPr="00417295" w:rsidRDefault="00B72034" w:rsidP="00B72034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</w:t>
                </w:r>
              </w:p>
            </w:tc>
          </w:sdtContent>
        </w:sdt>
      </w:tr>
      <w:tr w:rsidR="009F4D31" w:rsidRPr="00417295" w14:paraId="047415BB" w14:textId="77777777" w:rsidTr="00555B45">
        <w:trPr>
          <w:trHeight w:hRule="exact" w:val="403"/>
        </w:trPr>
        <w:tc>
          <w:tcPr>
            <w:tcW w:w="4277" w:type="dxa"/>
            <w:gridSpan w:val="2"/>
            <w:vAlign w:val="center"/>
          </w:tcPr>
          <w:p w14:paraId="047415B5" w14:textId="77777777" w:rsidR="007F4655" w:rsidRPr="00417295" w:rsidRDefault="007F4655" w:rsidP="002A733C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Home Phone</w:t>
            </w:r>
          </w:p>
        </w:tc>
        <w:tc>
          <w:tcPr>
            <w:tcW w:w="2840" w:type="dxa"/>
            <w:gridSpan w:val="2"/>
            <w:vAlign w:val="center"/>
          </w:tcPr>
          <w:p w14:paraId="047415B6" w14:textId="77777777" w:rsidR="007F4655" w:rsidRPr="00417295" w:rsidRDefault="007F4655" w:rsidP="00B72034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 xml:space="preserve"> </w:t>
            </w:r>
            <w:sdt>
              <w:sdtPr>
                <w:rPr>
                  <w:rFonts w:ascii="Aptos" w:hAnsi="Aptos"/>
                  <w:sz w:val="20"/>
                  <w:szCs w:val="20"/>
                </w:rPr>
                <w:id w:val="-1037586064"/>
                <w:placeholder>
                  <w:docPart w:val="C5F905B7DE5D4AA5A3A67CEA9943EF6D"/>
                </w:placeholder>
                <w:showingPlcHdr/>
                <w:text/>
              </w:sdtPr>
              <w:sdtEndPr/>
              <w:sdtContent>
                <w:r w:rsidR="00B72034" w:rsidRPr="00417295">
                  <w:rPr>
                    <w:rFonts w:ascii="Aptos" w:hAnsi="Aptos"/>
                    <w:sz w:val="20"/>
                    <w:szCs w:val="20"/>
                  </w:rPr>
                  <w:t xml:space="preserve">  </w:t>
                </w:r>
              </w:sdtContent>
            </w:sdt>
          </w:p>
        </w:tc>
        <w:tc>
          <w:tcPr>
            <w:tcW w:w="4611" w:type="dxa"/>
            <w:gridSpan w:val="4"/>
            <w:vAlign w:val="center"/>
          </w:tcPr>
          <w:p w14:paraId="047415B7" w14:textId="77777777" w:rsidR="007F4655" w:rsidRPr="00417295" w:rsidRDefault="007F4655" w:rsidP="002A733C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Mobile Phone</w:t>
            </w:r>
          </w:p>
        </w:tc>
        <w:sdt>
          <w:sdtPr>
            <w:rPr>
              <w:rFonts w:ascii="Aptos" w:hAnsi="Aptos"/>
              <w:sz w:val="20"/>
              <w:szCs w:val="20"/>
            </w:rPr>
            <w:id w:val="575789948"/>
            <w:placeholder>
              <w:docPart w:val="44A17F83439F47F9876B648371B012E7"/>
            </w:placeholder>
            <w:showingPlcHdr/>
            <w:text/>
          </w:sdtPr>
          <w:sdtEndPr/>
          <w:sdtContent>
            <w:tc>
              <w:tcPr>
                <w:tcW w:w="3500" w:type="dxa"/>
                <w:gridSpan w:val="3"/>
                <w:vAlign w:val="center"/>
              </w:tcPr>
              <w:p w14:paraId="047415B8" w14:textId="77777777" w:rsidR="007F4655" w:rsidRPr="00417295" w:rsidRDefault="00B72034" w:rsidP="00B72034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</w:t>
                </w:r>
              </w:p>
            </w:tc>
          </w:sdtContent>
        </w:sdt>
        <w:tc>
          <w:tcPr>
            <w:tcW w:w="2639" w:type="dxa"/>
            <w:gridSpan w:val="2"/>
            <w:vAlign w:val="center"/>
          </w:tcPr>
          <w:p w14:paraId="047415B9" w14:textId="77777777" w:rsidR="007F4655" w:rsidRPr="00417295" w:rsidRDefault="007F4655" w:rsidP="002A733C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Email</w:t>
            </w:r>
          </w:p>
        </w:tc>
        <w:sdt>
          <w:sdtPr>
            <w:rPr>
              <w:rFonts w:ascii="Aptos" w:hAnsi="Aptos"/>
              <w:sz w:val="20"/>
              <w:szCs w:val="20"/>
            </w:rPr>
            <w:id w:val="-1806689845"/>
            <w:placeholder>
              <w:docPart w:val="1DBA1D1BF95C4CB7BF059BAF8F590DF7"/>
            </w:placeholder>
            <w:showingPlcHdr/>
            <w:text/>
          </w:sdtPr>
          <w:sdtEndPr/>
          <w:sdtContent>
            <w:tc>
              <w:tcPr>
                <w:tcW w:w="8796" w:type="dxa"/>
                <w:gridSpan w:val="8"/>
                <w:vAlign w:val="center"/>
              </w:tcPr>
              <w:p w14:paraId="047415BA" w14:textId="77777777" w:rsidR="007F4655" w:rsidRPr="00417295" w:rsidRDefault="00B72034" w:rsidP="00B72034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</w:t>
                </w:r>
              </w:p>
            </w:tc>
          </w:sdtContent>
        </w:sdt>
      </w:tr>
      <w:tr w:rsidR="00577EDA" w:rsidRPr="00417295" w14:paraId="047415BF" w14:textId="77777777" w:rsidTr="00555B45">
        <w:trPr>
          <w:trHeight w:hRule="exact" w:val="403"/>
        </w:trPr>
        <w:tc>
          <w:tcPr>
            <w:tcW w:w="4277" w:type="dxa"/>
            <w:gridSpan w:val="2"/>
            <w:vAlign w:val="center"/>
          </w:tcPr>
          <w:p w14:paraId="047415BC" w14:textId="77777777" w:rsidR="00577EDA" w:rsidRPr="00417295" w:rsidRDefault="00577EDA" w:rsidP="002A733C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High School</w:t>
            </w:r>
          </w:p>
        </w:tc>
        <w:tc>
          <w:tcPr>
            <w:tcW w:w="22386" w:type="dxa"/>
            <w:gridSpan w:val="19"/>
            <w:vAlign w:val="center"/>
          </w:tcPr>
          <w:sdt>
            <w:sdtPr>
              <w:rPr>
                <w:rFonts w:ascii="Aptos" w:hAnsi="Aptos"/>
                <w:sz w:val="20"/>
                <w:szCs w:val="20"/>
              </w:rPr>
              <w:id w:val="-1003732368"/>
              <w:placeholder>
                <w:docPart w:val="F939CECB8F0F4BA6B3A79611B5DB7C6A"/>
              </w:placeholder>
              <w:showingPlcHdr/>
              <w:text/>
            </w:sdtPr>
            <w:sdtEndPr/>
            <w:sdtContent>
              <w:p w14:paraId="047415BD" w14:textId="77777777" w:rsidR="00577EDA" w:rsidRPr="00417295" w:rsidRDefault="00B72034" w:rsidP="002A733C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</w:t>
                </w:r>
              </w:p>
            </w:sdtContent>
          </w:sdt>
          <w:p w14:paraId="047415BE" w14:textId="77777777" w:rsidR="00577EDA" w:rsidRPr="00417295" w:rsidRDefault="00577EDA" w:rsidP="002B1B0D">
            <w:pPr>
              <w:rPr>
                <w:rFonts w:ascii="Aptos" w:hAnsi="Aptos"/>
                <w:sz w:val="20"/>
                <w:szCs w:val="20"/>
              </w:rPr>
            </w:pPr>
          </w:p>
        </w:tc>
      </w:tr>
      <w:tr w:rsidR="003F5BD9" w:rsidRPr="00417295" w14:paraId="047415C6" w14:textId="77777777" w:rsidTr="00D948A3">
        <w:trPr>
          <w:trHeight w:hRule="exact" w:val="717"/>
        </w:trPr>
        <w:tc>
          <w:tcPr>
            <w:tcW w:w="4277" w:type="dxa"/>
            <w:gridSpan w:val="2"/>
            <w:vAlign w:val="center"/>
          </w:tcPr>
          <w:p w14:paraId="047415C0" w14:textId="47A242CF" w:rsidR="002F5510" w:rsidRPr="00417295" w:rsidRDefault="002F5510" w:rsidP="002A733C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Parent/Guardian</w:t>
            </w:r>
            <w:r w:rsidR="00425371" w:rsidRPr="00417295">
              <w:rPr>
                <w:rFonts w:ascii="Aptos" w:hAnsi="Aptos"/>
                <w:sz w:val="20"/>
                <w:szCs w:val="20"/>
              </w:rPr>
              <w:t xml:space="preserve"> </w:t>
            </w:r>
            <w:r w:rsidR="002534AA">
              <w:rPr>
                <w:rFonts w:ascii="Aptos" w:hAnsi="Aptos"/>
                <w:sz w:val="20"/>
                <w:szCs w:val="20"/>
              </w:rPr>
              <w:t>(P/G)</w:t>
            </w:r>
          </w:p>
        </w:tc>
        <w:sdt>
          <w:sdtPr>
            <w:rPr>
              <w:rFonts w:ascii="Aptos" w:hAnsi="Aptos"/>
              <w:sz w:val="20"/>
              <w:szCs w:val="20"/>
            </w:rPr>
            <w:id w:val="416443855"/>
            <w:placeholder>
              <w:docPart w:val="43E21C47394043928CF4CDB47A9BE8E1"/>
            </w:placeholder>
            <w:showingPlcHdr/>
            <w:text/>
          </w:sdtPr>
          <w:sdtEndPr/>
          <w:sdtContent>
            <w:tc>
              <w:tcPr>
                <w:tcW w:w="7123" w:type="dxa"/>
                <w:gridSpan w:val="5"/>
                <w:vAlign w:val="center"/>
              </w:tcPr>
              <w:p w14:paraId="047415C1" w14:textId="77777777" w:rsidR="002F5510" w:rsidRPr="00417295" w:rsidRDefault="00B72034" w:rsidP="00B72034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</w:t>
                </w:r>
              </w:p>
            </w:tc>
          </w:sdtContent>
        </w:sdt>
        <w:tc>
          <w:tcPr>
            <w:tcW w:w="3367" w:type="dxa"/>
            <w:gridSpan w:val="3"/>
            <w:vAlign w:val="center"/>
          </w:tcPr>
          <w:p w14:paraId="047415C2" w14:textId="77777777" w:rsidR="002F5510" w:rsidRPr="00417295" w:rsidRDefault="002F5510" w:rsidP="002A733C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P/G Phone</w:t>
            </w:r>
          </w:p>
        </w:tc>
        <w:sdt>
          <w:sdtPr>
            <w:rPr>
              <w:rFonts w:ascii="Aptos" w:hAnsi="Aptos"/>
              <w:sz w:val="20"/>
              <w:szCs w:val="20"/>
            </w:rPr>
            <w:id w:val="-333610046"/>
            <w:placeholder>
              <w:docPart w:val="276FD503B2F54E0CBBEAEB7F0FC56031"/>
            </w:placeholder>
            <w:showingPlcHdr/>
            <w:text/>
          </w:sdtPr>
          <w:sdtEndPr/>
          <w:sdtContent>
            <w:tc>
              <w:tcPr>
                <w:tcW w:w="3100" w:type="dxa"/>
                <w:gridSpan w:val="3"/>
                <w:vAlign w:val="center"/>
              </w:tcPr>
              <w:p w14:paraId="047415C3" w14:textId="77777777" w:rsidR="002F5510" w:rsidRPr="00417295" w:rsidRDefault="00B72034" w:rsidP="00B72034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</w:t>
                </w:r>
              </w:p>
            </w:tc>
          </w:sdtContent>
        </w:sdt>
        <w:tc>
          <w:tcPr>
            <w:tcW w:w="2860" w:type="dxa"/>
            <w:gridSpan w:val="5"/>
            <w:vAlign w:val="center"/>
          </w:tcPr>
          <w:p w14:paraId="047415C4" w14:textId="77777777" w:rsidR="002F5510" w:rsidRPr="00417295" w:rsidRDefault="002F5510" w:rsidP="002A733C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P/G Email</w:t>
            </w:r>
          </w:p>
        </w:tc>
        <w:sdt>
          <w:sdtPr>
            <w:rPr>
              <w:rFonts w:ascii="Aptos" w:hAnsi="Aptos"/>
              <w:sz w:val="20"/>
              <w:szCs w:val="20"/>
            </w:rPr>
            <w:id w:val="253015594"/>
            <w:placeholder>
              <w:docPart w:val="C045C3FEA27747C8BE8C95BA63E19373"/>
            </w:placeholder>
            <w:showingPlcHdr/>
            <w:text/>
          </w:sdtPr>
          <w:sdtEndPr/>
          <w:sdtContent>
            <w:tc>
              <w:tcPr>
                <w:tcW w:w="5936" w:type="dxa"/>
                <w:gridSpan w:val="3"/>
                <w:vAlign w:val="center"/>
              </w:tcPr>
              <w:p w14:paraId="047415C5" w14:textId="77777777" w:rsidR="002F5510" w:rsidRPr="00417295" w:rsidRDefault="00B72034" w:rsidP="00B72034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</w:t>
                </w:r>
              </w:p>
            </w:tc>
          </w:sdtContent>
        </w:sdt>
      </w:tr>
      <w:tr w:rsidR="003F5BD9" w:rsidRPr="00417295" w14:paraId="047415C8" w14:textId="77777777" w:rsidTr="00555B45">
        <w:trPr>
          <w:trHeight w:hRule="exact" w:val="403"/>
        </w:trPr>
        <w:tc>
          <w:tcPr>
            <w:tcW w:w="26663" w:type="dxa"/>
            <w:gridSpan w:val="21"/>
            <w:vAlign w:val="center"/>
          </w:tcPr>
          <w:p w14:paraId="047415C7" w14:textId="77777777" w:rsidR="003F5BD9" w:rsidRPr="00417295" w:rsidRDefault="003F5BD9" w:rsidP="00CA28E6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Parentage (</w:t>
            </w:r>
            <w:r w:rsidRPr="00417295">
              <w:rPr>
                <w:rFonts w:ascii="Aptos" w:hAnsi="Aptos"/>
                <w:i/>
                <w:sz w:val="20"/>
                <w:szCs w:val="20"/>
              </w:rPr>
              <w:t>Describe the extent of your Filipino parentage):</w:t>
            </w:r>
          </w:p>
        </w:tc>
      </w:tr>
      <w:tr w:rsidR="00986A56" w:rsidRPr="00417295" w14:paraId="047415CA" w14:textId="77777777" w:rsidTr="00555B45">
        <w:trPr>
          <w:trHeight w:val="1054"/>
        </w:trPr>
        <w:sdt>
          <w:sdtPr>
            <w:rPr>
              <w:rFonts w:ascii="Aptos" w:hAnsi="Aptos"/>
              <w:sz w:val="20"/>
              <w:szCs w:val="20"/>
            </w:rPr>
            <w:id w:val="-976604150"/>
            <w:placeholder>
              <w:docPart w:val="2EFA061D69624F88BC4211768C339F74"/>
            </w:placeholder>
            <w:showingPlcHdr/>
            <w:text/>
          </w:sdtPr>
          <w:sdtEndPr/>
          <w:sdtContent>
            <w:tc>
              <w:tcPr>
                <w:tcW w:w="26663" w:type="dxa"/>
                <w:gridSpan w:val="21"/>
                <w:vAlign w:val="center"/>
              </w:tcPr>
              <w:p w14:paraId="047415C9" w14:textId="77777777" w:rsidR="00986A56" w:rsidRPr="00417295" w:rsidRDefault="00B72034" w:rsidP="00B72034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    </w:t>
                </w:r>
              </w:p>
            </w:tc>
          </w:sdtContent>
        </w:sdt>
      </w:tr>
      <w:tr w:rsidR="000F2DF4" w:rsidRPr="00417295" w14:paraId="047415CC" w14:textId="77777777" w:rsidTr="00555B45">
        <w:trPr>
          <w:trHeight w:hRule="exact" w:val="411"/>
        </w:trPr>
        <w:tc>
          <w:tcPr>
            <w:tcW w:w="26663" w:type="dxa"/>
            <w:gridSpan w:val="21"/>
            <w:shd w:val="clear" w:color="auto" w:fill="5DFFA6"/>
            <w:vAlign w:val="center"/>
          </w:tcPr>
          <w:p w14:paraId="047415CB" w14:textId="77777777" w:rsidR="000F2DF4" w:rsidRPr="00417295" w:rsidRDefault="005555DA" w:rsidP="00AA7471">
            <w:pPr>
              <w:pStyle w:val="Heading1"/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academics</w:t>
            </w:r>
          </w:p>
        </w:tc>
      </w:tr>
      <w:tr w:rsidR="00251EC1" w:rsidRPr="00417295" w14:paraId="047415CF" w14:textId="77777777" w:rsidTr="00555B45">
        <w:trPr>
          <w:trHeight w:hRule="exact" w:val="699"/>
        </w:trPr>
        <w:tc>
          <w:tcPr>
            <w:tcW w:w="26663" w:type="dxa"/>
            <w:gridSpan w:val="21"/>
            <w:vAlign w:val="center"/>
          </w:tcPr>
          <w:p w14:paraId="047415CD" w14:textId="6BACF667" w:rsidR="00577EDA" w:rsidRPr="00417295" w:rsidRDefault="00577EDA" w:rsidP="00577EDA">
            <w:pPr>
              <w:pStyle w:val="NoSpacing"/>
              <w:rPr>
                <w:rFonts w:ascii="Aptos" w:hAnsi="Aptos"/>
                <w:i/>
                <w:sz w:val="20"/>
                <w:szCs w:val="20"/>
              </w:rPr>
            </w:pPr>
            <w:r w:rsidRPr="00417295">
              <w:rPr>
                <w:rFonts w:ascii="Aptos" w:hAnsi="Aptos"/>
                <w:i/>
                <w:sz w:val="20"/>
                <w:szCs w:val="20"/>
              </w:rPr>
              <w:t>Please submit a copy of your high school transcript and your latest ACT/SAT scores.</w:t>
            </w:r>
            <w:r w:rsidR="00E54FC4" w:rsidRPr="00417295">
              <w:rPr>
                <w:rFonts w:ascii="Aptos" w:hAnsi="Aptos"/>
                <w:i/>
                <w:sz w:val="20"/>
                <w:szCs w:val="20"/>
              </w:rPr>
              <w:t xml:space="preserve">  Also</w:t>
            </w:r>
            <w:r w:rsidR="0071139B" w:rsidRPr="00417295">
              <w:rPr>
                <w:rFonts w:ascii="Aptos" w:hAnsi="Aptos"/>
                <w:i/>
                <w:sz w:val="20"/>
                <w:szCs w:val="20"/>
              </w:rPr>
              <w:t>,</w:t>
            </w:r>
            <w:r w:rsidR="00E54FC4" w:rsidRPr="00417295">
              <w:rPr>
                <w:rFonts w:ascii="Aptos" w:hAnsi="Aptos"/>
                <w:i/>
                <w:sz w:val="20"/>
                <w:szCs w:val="20"/>
              </w:rPr>
              <w:t xml:space="preserve"> submit a copy of Acceptance/Admission to </w:t>
            </w:r>
            <w:r w:rsidR="0071139B" w:rsidRPr="00417295">
              <w:rPr>
                <w:rFonts w:ascii="Aptos" w:hAnsi="Aptos"/>
                <w:i/>
                <w:sz w:val="20"/>
                <w:szCs w:val="20"/>
              </w:rPr>
              <w:t xml:space="preserve">the </w:t>
            </w:r>
            <w:r w:rsidR="00E54FC4" w:rsidRPr="00417295">
              <w:rPr>
                <w:rFonts w:ascii="Aptos" w:hAnsi="Aptos"/>
                <w:i/>
                <w:sz w:val="20"/>
                <w:szCs w:val="20"/>
              </w:rPr>
              <w:t>chosen school.</w:t>
            </w:r>
          </w:p>
          <w:p w14:paraId="047415CE" w14:textId="77777777" w:rsidR="00251EC1" w:rsidRPr="00417295" w:rsidRDefault="00251EC1" w:rsidP="009126F8">
            <w:pPr>
              <w:rPr>
                <w:rFonts w:ascii="Aptos" w:hAnsi="Aptos"/>
                <w:i/>
                <w:sz w:val="20"/>
                <w:szCs w:val="20"/>
              </w:rPr>
            </w:pPr>
          </w:p>
        </w:tc>
      </w:tr>
      <w:tr w:rsidR="0055398A" w:rsidRPr="00417295" w14:paraId="047415D2" w14:textId="77777777" w:rsidTr="00555B45">
        <w:trPr>
          <w:trHeight w:hRule="exact" w:val="403"/>
        </w:trPr>
        <w:tc>
          <w:tcPr>
            <w:tcW w:w="8807" w:type="dxa"/>
            <w:gridSpan w:val="5"/>
            <w:vAlign w:val="center"/>
          </w:tcPr>
          <w:p w14:paraId="047415D0" w14:textId="77777777" w:rsidR="0055398A" w:rsidRPr="00417295" w:rsidRDefault="004A1974" w:rsidP="009126F8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Major field of study, if designated</w:t>
            </w:r>
          </w:p>
        </w:tc>
        <w:sdt>
          <w:sdtPr>
            <w:rPr>
              <w:rFonts w:ascii="Aptos" w:hAnsi="Aptos"/>
              <w:sz w:val="20"/>
              <w:szCs w:val="20"/>
            </w:rPr>
            <w:id w:val="936641439"/>
            <w:placeholder>
              <w:docPart w:val="F38258A1AA134D22B296E288A3904ABA"/>
            </w:placeholder>
            <w:showingPlcHdr/>
            <w:text/>
          </w:sdtPr>
          <w:sdtEndPr/>
          <w:sdtContent>
            <w:tc>
              <w:tcPr>
                <w:tcW w:w="17856" w:type="dxa"/>
                <w:gridSpan w:val="16"/>
                <w:vAlign w:val="center"/>
              </w:tcPr>
              <w:p w14:paraId="047415D1" w14:textId="77777777" w:rsidR="0055398A" w:rsidRPr="00417295" w:rsidRDefault="0064156F" w:rsidP="0064156F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 </w:t>
                </w:r>
              </w:p>
            </w:tc>
          </w:sdtContent>
        </w:sdt>
      </w:tr>
      <w:tr w:rsidR="004A1974" w:rsidRPr="00417295" w14:paraId="047415D6" w14:textId="77777777" w:rsidTr="00555B45">
        <w:trPr>
          <w:trHeight w:hRule="exact" w:val="654"/>
        </w:trPr>
        <w:tc>
          <w:tcPr>
            <w:tcW w:w="8807" w:type="dxa"/>
            <w:gridSpan w:val="5"/>
            <w:vAlign w:val="center"/>
          </w:tcPr>
          <w:p w14:paraId="047415D3" w14:textId="77777777" w:rsidR="004A1974" w:rsidRPr="00417295" w:rsidRDefault="004A1974" w:rsidP="009126F8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Scholarship(s) received for freshman year</w:t>
            </w:r>
          </w:p>
        </w:tc>
        <w:tc>
          <w:tcPr>
            <w:tcW w:w="17856" w:type="dxa"/>
            <w:gridSpan w:val="16"/>
            <w:vAlign w:val="center"/>
          </w:tcPr>
          <w:sdt>
            <w:sdtPr>
              <w:rPr>
                <w:rFonts w:ascii="Aptos" w:hAnsi="Aptos"/>
                <w:sz w:val="20"/>
                <w:szCs w:val="20"/>
              </w:rPr>
              <w:id w:val="-1449230911"/>
              <w:placeholder>
                <w:docPart w:val="70648732B4514FD89AB4AD342D6E7991"/>
              </w:placeholder>
              <w:showingPlcHdr/>
              <w:text/>
            </w:sdtPr>
            <w:sdtEndPr/>
            <w:sdtContent>
              <w:p w14:paraId="047415D4" w14:textId="77777777" w:rsidR="004A1974" w:rsidRPr="00417295" w:rsidRDefault="00862818" w:rsidP="009126F8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 </w:t>
                </w:r>
              </w:p>
            </w:sdtContent>
          </w:sdt>
          <w:p w14:paraId="047415D5" w14:textId="77777777" w:rsidR="004A1974" w:rsidRPr="00417295" w:rsidRDefault="004A1974" w:rsidP="002B1B0D">
            <w:pPr>
              <w:rPr>
                <w:rFonts w:ascii="Aptos" w:hAnsi="Aptos"/>
                <w:sz w:val="20"/>
                <w:szCs w:val="20"/>
              </w:rPr>
            </w:pPr>
          </w:p>
        </w:tc>
      </w:tr>
      <w:tr w:rsidR="00F002A8" w:rsidRPr="00417295" w14:paraId="047415D8" w14:textId="77777777" w:rsidTr="00555B45">
        <w:trPr>
          <w:trHeight w:hRule="exact" w:val="403"/>
        </w:trPr>
        <w:tc>
          <w:tcPr>
            <w:tcW w:w="26663" w:type="dxa"/>
            <w:gridSpan w:val="21"/>
            <w:vAlign w:val="center"/>
          </w:tcPr>
          <w:p w14:paraId="047415D7" w14:textId="77777777" w:rsidR="00F002A8" w:rsidRPr="00417295" w:rsidRDefault="00F002A8" w:rsidP="009126F8">
            <w:pPr>
              <w:rPr>
                <w:rFonts w:ascii="Aptos" w:hAnsi="Aptos"/>
                <w:sz w:val="20"/>
                <w:szCs w:val="20"/>
              </w:rPr>
            </w:pPr>
          </w:p>
        </w:tc>
      </w:tr>
      <w:tr w:rsidR="000F2DF4" w:rsidRPr="00417295" w14:paraId="047415DA" w14:textId="77777777" w:rsidTr="00555B45">
        <w:trPr>
          <w:trHeight w:hRule="exact" w:val="456"/>
        </w:trPr>
        <w:tc>
          <w:tcPr>
            <w:tcW w:w="26663" w:type="dxa"/>
            <w:gridSpan w:val="21"/>
            <w:shd w:val="clear" w:color="auto" w:fill="5DFFA6"/>
            <w:vAlign w:val="center"/>
          </w:tcPr>
          <w:p w14:paraId="047415D9" w14:textId="77777777" w:rsidR="000F2DF4" w:rsidRPr="00417295" w:rsidRDefault="00E27B41" w:rsidP="00AA7471">
            <w:pPr>
              <w:pStyle w:val="Heading1"/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work history</w:t>
            </w:r>
          </w:p>
        </w:tc>
      </w:tr>
      <w:tr w:rsidR="000F2DF4" w:rsidRPr="00417295" w14:paraId="047415DC" w14:textId="77777777" w:rsidTr="00555B45">
        <w:trPr>
          <w:trHeight w:hRule="exact" w:val="288"/>
        </w:trPr>
        <w:tc>
          <w:tcPr>
            <w:tcW w:w="26663" w:type="dxa"/>
            <w:gridSpan w:val="21"/>
            <w:vAlign w:val="center"/>
          </w:tcPr>
          <w:p w14:paraId="047415DB" w14:textId="77777777" w:rsidR="000F2DF4" w:rsidRPr="00417295" w:rsidRDefault="00E27B41" w:rsidP="00BF7251">
            <w:pPr>
              <w:pStyle w:val="Italics"/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L</w:t>
            </w:r>
            <w:r w:rsidR="000F2DF4" w:rsidRPr="00417295">
              <w:rPr>
                <w:rFonts w:ascii="Aptos" w:hAnsi="Aptos"/>
                <w:sz w:val="20"/>
                <w:szCs w:val="20"/>
              </w:rPr>
              <w:t xml:space="preserve">ist </w:t>
            </w:r>
            <w:r w:rsidRPr="00417295">
              <w:rPr>
                <w:rFonts w:ascii="Aptos" w:hAnsi="Aptos"/>
                <w:sz w:val="20"/>
                <w:szCs w:val="20"/>
              </w:rPr>
              <w:t>part-time jobs, beginning with the most recent</w:t>
            </w:r>
            <w:r w:rsidR="00BF7251" w:rsidRPr="00417295">
              <w:rPr>
                <w:rFonts w:ascii="Aptos" w:hAnsi="Aptos"/>
                <w:sz w:val="20"/>
                <w:szCs w:val="20"/>
              </w:rPr>
              <w:t xml:space="preserve"> (indicate hours per week, if possible)</w:t>
            </w:r>
            <w:r w:rsidRPr="00417295">
              <w:rPr>
                <w:rFonts w:ascii="Aptos" w:hAnsi="Aptos"/>
                <w:sz w:val="20"/>
                <w:szCs w:val="20"/>
              </w:rPr>
              <w:t>:</w:t>
            </w:r>
          </w:p>
        </w:tc>
      </w:tr>
      <w:tr w:rsidR="00E27B41" w:rsidRPr="00417295" w14:paraId="047415DE" w14:textId="77777777" w:rsidTr="00555B45">
        <w:trPr>
          <w:trHeight w:hRule="exact" w:val="403"/>
        </w:trPr>
        <w:sdt>
          <w:sdtPr>
            <w:rPr>
              <w:rFonts w:ascii="Aptos" w:hAnsi="Aptos"/>
              <w:sz w:val="20"/>
              <w:szCs w:val="20"/>
            </w:rPr>
            <w:id w:val="879446448"/>
            <w:placeholder>
              <w:docPart w:val="767E3A42D2BF49B7A0FAED3B0D802D23"/>
            </w:placeholder>
            <w:showingPlcHdr/>
            <w:text/>
          </w:sdtPr>
          <w:sdtEndPr/>
          <w:sdtContent>
            <w:tc>
              <w:tcPr>
                <w:tcW w:w="26663" w:type="dxa"/>
                <w:gridSpan w:val="21"/>
                <w:vAlign w:val="center"/>
              </w:tcPr>
              <w:p w14:paraId="047415DD" w14:textId="77777777" w:rsidR="00E27B41" w:rsidRPr="00417295" w:rsidRDefault="0064156F" w:rsidP="0064156F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 </w:t>
                </w:r>
              </w:p>
            </w:tc>
          </w:sdtContent>
        </w:sdt>
      </w:tr>
      <w:tr w:rsidR="00E27B41" w:rsidRPr="00417295" w14:paraId="047415E0" w14:textId="77777777" w:rsidTr="00555B45">
        <w:trPr>
          <w:trHeight w:hRule="exact" w:val="403"/>
        </w:trPr>
        <w:sdt>
          <w:sdtPr>
            <w:rPr>
              <w:rFonts w:ascii="Aptos" w:hAnsi="Aptos"/>
              <w:sz w:val="20"/>
              <w:szCs w:val="20"/>
            </w:rPr>
            <w:id w:val="866030085"/>
            <w:placeholder>
              <w:docPart w:val="15C1EF1726F64276A40656B222400B23"/>
            </w:placeholder>
            <w:showingPlcHdr/>
            <w:text/>
          </w:sdtPr>
          <w:sdtEndPr/>
          <w:sdtContent>
            <w:tc>
              <w:tcPr>
                <w:tcW w:w="26663" w:type="dxa"/>
                <w:gridSpan w:val="21"/>
                <w:vAlign w:val="center"/>
              </w:tcPr>
              <w:p w14:paraId="047415DF" w14:textId="77777777" w:rsidR="00E27B41" w:rsidRPr="00417295" w:rsidRDefault="0064156F" w:rsidP="0064156F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 </w:t>
                </w:r>
              </w:p>
            </w:tc>
          </w:sdtContent>
        </w:sdt>
      </w:tr>
      <w:tr w:rsidR="00E27B41" w:rsidRPr="00417295" w14:paraId="047415E2" w14:textId="77777777" w:rsidTr="00555B45">
        <w:trPr>
          <w:trHeight w:hRule="exact" w:val="403"/>
        </w:trPr>
        <w:sdt>
          <w:sdtPr>
            <w:rPr>
              <w:rFonts w:ascii="Aptos" w:hAnsi="Aptos"/>
              <w:sz w:val="20"/>
              <w:szCs w:val="20"/>
            </w:rPr>
            <w:id w:val="632673655"/>
            <w:placeholder>
              <w:docPart w:val="80672DFCCADE4C868CC829C801F8CB1B"/>
            </w:placeholder>
            <w:showingPlcHdr/>
            <w:text/>
          </w:sdtPr>
          <w:sdtEndPr/>
          <w:sdtContent>
            <w:tc>
              <w:tcPr>
                <w:tcW w:w="26663" w:type="dxa"/>
                <w:gridSpan w:val="21"/>
                <w:vAlign w:val="center"/>
              </w:tcPr>
              <w:p w14:paraId="047415E1" w14:textId="77777777" w:rsidR="00E27B41" w:rsidRPr="00417295" w:rsidRDefault="0064156F" w:rsidP="0064156F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 </w:t>
                </w:r>
              </w:p>
            </w:tc>
          </w:sdtContent>
        </w:sdt>
      </w:tr>
      <w:tr w:rsidR="00E27B41" w:rsidRPr="00417295" w14:paraId="047415E4" w14:textId="77777777" w:rsidTr="00555B45">
        <w:trPr>
          <w:trHeight w:hRule="exact" w:val="403"/>
        </w:trPr>
        <w:sdt>
          <w:sdtPr>
            <w:rPr>
              <w:rFonts w:ascii="Aptos" w:hAnsi="Aptos"/>
              <w:sz w:val="20"/>
              <w:szCs w:val="20"/>
            </w:rPr>
            <w:id w:val="-728383695"/>
            <w:placeholder>
              <w:docPart w:val="88837F1737E847A38DA2E46B87D905B2"/>
            </w:placeholder>
            <w:showingPlcHdr/>
            <w:text/>
          </w:sdtPr>
          <w:sdtEndPr/>
          <w:sdtContent>
            <w:tc>
              <w:tcPr>
                <w:tcW w:w="26663" w:type="dxa"/>
                <w:gridSpan w:val="21"/>
                <w:vAlign w:val="center"/>
              </w:tcPr>
              <w:p w14:paraId="047415E3" w14:textId="77777777" w:rsidR="00E27B41" w:rsidRPr="00417295" w:rsidRDefault="0064156F" w:rsidP="0064156F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 </w:t>
                </w:r>
              </w:p>
            </w:tc>
          </w:sdtContent>
        </w:sdt>
      </w:tr>
      <w:tr w:rsidR="00443D2D" w:rsidRPr="00417295" w14:paraId="047415E6" w14:textId="77777777" w:rsidTr="00555B45">
        <w:trPr>
          <w:trHeight w:hRule="exact" w:val="321"/>
        </w:trPr>
        <w:tc>
          <w:tcPr>
            <w:tcW w:w="26663" w:type="dxa"/>
            <w:gridSpan w:val="21"/>
            <w:shd w:val="clear" w:color="auto" w:fill="5DFFA6"/>
            <w:vAlign w:val="center"/>
          </w:tcPr>
          <w:p w14:paraId="047415E5" w14:textId="77777777" w:rsidR="00443D2D" w:rsidRPr="00417295" w:rsidRDefault="00E27B41" w:rsidP="00BF7251">
            <w:pPr>
              <w:rPr>
                <w:rFonts w:ascii="Aptos" w:hAnsi="Aptos"/>
                <w:b/>
                <w:sz w:val="20"/>
                <w:szCs w:val="20"/>
              </w:rPr>
            </w:pPr>
            <w:r w:rsidRPr="00417295">
              <w:rPr>
                <w:rFonts w:ascii="Aptos" w:hAnsi="Aptos"/>
                <w:b/>
                <w:sz w:val="20"/>
                <w:szCs w:val="20"/>
              </w:rPr>
              <w:lastRenderedPageBreak/>
              <w:t xml:space="preserve">CO-CURRICULAR </w:t>
            </w:r>
            <w:r w:rsidR="00BF7251" w:rsidRPr="00417295">
              <w:rPr>
                <w:rFonts w:ascii="Aptos" w:hAnsi="Aptos"/>
                <w:b/>
                <w:sz w:val="20"/>
                <w:szCs w:val="20"/>
              </w:rPr>
              <w:t xml:space="preserve">HIGH SCHOOL </w:t>
            </w:r>
            <w:r w:rsidRPr="00417295">
              <w:rPr>
                <w:rFonts w:ascii="Aptos" w:hAnsi="Aptos"/>
                <w:b/>
                <w:sz w:val="20"/>
                <w:szCs w:val="20"/>
              </w:rPr>
              <w:t>ACTIVITIES</w:t>
            </w:r>
          </w:p>
        </w:tc>
      </w:tr>
      <w:tr w:rsidR="00E27B41" w:rsidRPr="00417295" w14:paraId="047415E8" w14:textId="77777777" w:rsidTr="00555B45">
        <w:trPr>
          <w:trHeight w:hRule="exact" w:val="403"/>
        </w:trPr>
        <w:tc>
          <w:tcPr>
            <w:tcW w:w="26663" w:type="dxa"/>
            <w:gridSpan w:val="21"/>
            <w:vAlign w:val="center"/>
          </w:tcPr>
          <w:p w14:paraId="047415E7" w14:textId="77777777" w:rsidR="00E27B41" w:rsidRPr="00417295" w:rsidRDefault="00E27B41" w:rsidP="00E54FC4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i/>
                <w:sz w:val="20"/>
                <w:szCs w:val="20"/>
              </w:rPr>
              <w:t xml:space="preserve">List the significant </w:t>
            </w:r>
            <w:r w:rsidR="00E54FC4" w:rsidRPr="00417295">
              <w:rPr>
                <w:rFonts w:ascii="Aptos" w:hAnsi="Aptos"/>
                <w:i/>
                <w:sz w:val="20"/>
                <w:szCs w:val="20"/>
              </w:rPr>
              <w:t xml:space="preserve">high school </w:t>
            </w:r>
            <w:r w:rsidRPr="00417295">
              <w:rPr>
                <w:rFonts w:ascii="Aptos" w:hAnsi="Aptos"/>
                <w:i/>
                <w:sz w:val="20"/>
                <w:szCs w:val="20"/>
              </w:rPr>
              <w:t>co-curricular activities in which you participated.</w:t>
            </w:r>
          </w:p>
        </w:tc>
      </w:tr>
      <w:tr w:rsidR="00443D2D" w:rsidRPr="00417295" w14:paraId="047415EA" w14:textId="77777777" w:rsidTr="00555B45">
        <w:trPr>
          <w:trHeight w:hRule="exact" w:val="403"/>
        </w:trPr>
        <w:sdt>
          <w:sdtPr>
            <w:rPr>
              <w:rFonts w:ascii="Aptos" w:hAnsi="Aptos"/>
              <w:sz w:val="20"/>
              <w:szCs w:val="20"/>
            </w:rPr>
            <w:id w:val="-1647501571"/>
            <w:placeholder>
              <w:docPart w:val="FE1BB5D4A0E241BFADEAFE4885A11018"/>
            </w:placeholder>
            <w:showingPlcHdr/>
            <w:text/>
          </w:sdtPr>
          <w:sdtEndPr/>
          <w:sdtContent>
            <w:tc>
              <w:tcPr>
                <w:tcW w:w="26663" w:type="dxa"/>
                <w:gridSpan w:val="21"/>
                <w:vAlign w:val="center"/>
              </w:tcPr>
              <w:p w14:paraId="047415E9" w14:textId="77777777" w:rsidR="00443D2D" w:rsidRPr="00417295" w:rsidRDefault="0064156F" w:rsidP="0064156F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 </w:t>
                </w:r>
              </w:p>
            </w:tc>
          </w:sdtContent>
        </w:sdt>
      </w:tr>
      <w:tr w:rsidR="00443D2D" w:rsidRPr="00417295" w14:paraId="047415EC" w14:textId="77777777" w:rsidTr="00555B45">
        <w:trPr>
          <w:trHeight w:hRule="exact" w:val="403"/>
        </w:trPr>
        <w:sdt>
          <w:sdtPr>
            <w:rPr>
              <w:rFonts w:ascii="Aptos" w:hAnsi="Aptos"/>
              <w:sz w:val="20"/>
              <w:szCs w:val="20"/>
            </w:rPr>
            <w:id w:val="710774800"/>
            <w:placeholder>
              <w:docPart w:val="17FE70657D2C4E6FADA01EC9635E73EB"/>
            </w:placeholder>
            <w:showingPlcHdr/>
            <w:text/>
          </w:sdtPr>
          <w:sdtEndPr/>
          <w:sdtContent>
            <w:tc>
              <w:tcPr>
                <w:tcW w:w="26663" w:type="dxa"/>
                <w:gridSpan w:val="21"/>
                <w:vAlign w:val="center"/>
              </w:tcPr>
              <w:p w14:paraId="047415EB" w14:textId="77777777" w:rsidR="00443D2D" w:rsidRPr="00417295" w:rsidRDefault="0064156F" w:rsidP="0064156F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 </w:t>
                </w:r>
              </w:p>
            </w:tc>
          </w:sdtContent>
        </w:sdt>
      </w:tr>
      <w:tr w:rsidR="00443D2D" w:rsidRPr="00417295" w14:paraId="047415EE" w14:textId="77777777" w:rsidTr="00555B45">
        <w:trPr>
          <w:trHeight w:hRule="exact" w:val="403"/>
        </w:trPr>
        <w:sdt>
          <w:sdtPr>
            <w:rPr>
              <w:rFonts w:ascii="Aptos" w:hAnsi="Aptos"/>
              <w:sz w:val="20"/>
              <w:szCs w:val="20"/>
            </w:rPr>
            <w:id w:val="503327214"/>
            <w:placeholder>
              <w:docPart w:val="340C7BE001754192A3FF2686C5702C44"/>
            </w:placeholder>
            <w:showingPlcHdr/>
            <w:text/>
          </w:sdtPr>
          <w:sdtEndPr/>
          <w:sdtContent>
            <w:tc>
              <w:tcPr>
                <w:tcW w:w="26663" w:type="dxa"/>
                <w:gridSpan w:val="21"/>
                <w:vAlign w:val="center"/>
              </w:tcPr>
              <w:p w14:paraId="047415ED" w14:textId="77777777" w:rsidR="00443D2D" w:rsidRPr="00417295" w:rsidRDefault="0064156F" w:rsidP="0064156F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 </w:t>
                </w:r>
              </w:p>
            </w:tc>
          </w:sdtContent>
        </w:sdt>
      </w:tr>
    </w:tbl>
    <w:p w14:paraId="047415EF" w14:textId="77777777" w:rsidR="00CD247C" w:rsidRPr="00417295" w:rsidRDefault="00CD247C">
      <w:pPr>
        <w:rPr>
          <w:rFonts w:ascii="Aptos" w:hAnsi="Aptos"/>
          <w:sz w:val="20"/>
          <w:szCs w:val="20"/>
        </w:rPr>
      </w:pPr>
    </w:p>
    <w:tbl>
      <w:tblPr>
        <w:tblW w:w="5000" w:type="pct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</w:tblBorders>
        <w:tblCellMar>
          <w:top w:w="14" w:type="dxa"/>
          <w:left w:w="86" w:type="dxa"/>
          <w:bottom w:w="14" w:type="dxa"/>
          <w:right w:w="86" w:type="dxa"/>
        </w:tblCellMar>
        <w:tblLook w:val="0000" w:firstRow="0" w:lastRow="0" w:firstColumn="0" w:lastColumn="0" w:noHBand="0" w:noVBand="0"/>
      </w:tblPr>
      <w:tblGrid>
        <w:gridCol w:w="1433"/>
        <w:gridCol w:w="767"/>
        <w:gridCol w:w="2382"/>
        <w:gridCol w:w="254"/>
        <w:gridCol w:w="136"/>
        <w:gridCol w:w="269"/>
        <w:gridCol w:w="9"/>
        <w:gridCol w:w="221"/>
        <w:gridCol w:w="538"/>
        <w:gridCol w:w="9"/>
        <w:gridCol w:w="152"/>
        <w:gridCol w:w="8"/>
        <w:gridCol w:w="113"/>
        <w:gridCol w:w="10"/>
        <w:gridCol w:w="82"/>
        <w:gridCol w:w="162"/>
        <w:gridCol w:w="167"/>
        <w:gridCol w:w="239"/>
        <w:gridCol w:w="12"/>
        <w:gridCol w:w="294"/>
        <w:gridCol w:w="294"/>
        <w:gridCol w:w="189"/>
        <w:gridCol w:w="192"/>
        <w:gridCol w:w="657"/>
        <w:gridCol w:w="1481"/>
      </w:tblGrid>
      <w:tr w:rsidR="000D2539" w:rsidRPr="00417295" w14:paraId="047415F1" w14:textId="77777777" w:rsidTr="00823648">
        <w:trPr>
          <w:trHeight w:val="288"/>
        </w:trPr>
        <w:tc>
          <w:tcPr>
            <w:tcW w:w="5000" w:type="pct"/>
            <w:gridSpan w:val="25"/>
            <w:shd w:val="clear" w:color="auto" w:fill="5DFFA6"/>
            <w:vAlign w:val="center"/>
          </w:tcPr>
          <w:p w14:paraId="047415F0" w14:textId="77777777" w:rsidR="000D2539" w:rsidRPr="00417295" w:rsidRDefault="00E27B41" w:rsidP="00AA7471">
            <w:pPr>
              <w:pStyle w:val="Heading1"/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community activities</w:t>
            </w:r>
          </w:p>
        </w:tc>
      </w:tr>
      <w:tr w:rsidR="003D759B" w:rsidRPr="00417295" w14:paraId="047415F3" w14:textId="77777777" w:rsidTr="00823648">
        <w:trPr>
          <w:trHeight w:val="403"/>
        </w:trPr>
        <w:sdt>
          <w:sdtPr>
            <w:rPr>
              <w:rFonts w:ascii="Aptos" w:hAnsi="Aptos"/>
              <w:sz w:val="20"/>
              <w:szCs w:val="20"/>
            </w:rPr>
            <w:id w:val="757643607"/>
            <w:placeholder>
              <w:docPart w:val="BD381927B2234B8E8151F7C8E27533F0"/>
            </w:placeholder>
            <w:showingPlcHdr/>
            <w:text/>
          </w:sdtPr>
          <w:sdtEndPr/>
          <w:sdtContent>
            <w:tc>
              <w:tcPr>
                <w:tcW w:w="5000" w:type="pct"/>
                <w:gridSpan w:val="25"/>
                <w:vAlign w:val="center"/>
              </w:tcPr>
              <w:p w14:paraId="047415F2" w14:textId="77777777" w:rsidR="003D759B" w:rsidRPr="00417295" w:rsidRDefault="0064156F" w:rsidP="0064156F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 </w:t>
                </w:r>
              </w:p>
            </w:tc>
          </w:sdtContent>
        </w:sdt>
      </w:tr>
      <w:tr w:rsidR="003D759B" w:rsidRPr="00417295" w14:paraId="047415F6" w14:textId="77777777" w:rsidTr="00823648">
        <w:trPr>
          <w:trHeight w:val="403"/>
        </w:trPr>
        <w:sdt>
          <w:sdtPr>
            <w:rPr>
              <w:rFonts w:ascii="Aptos" w:hAnsi="Aptos"/>
              <w:sz w:val="20"/>
              <w:szCs w:val="20"/>
            </w:rPr>
            <w:id w:val="-1512285057"/>
            <w:placeholder>
              <w:docPart w:val="ABA55BE8BF6E4F2F86A6FFCD4DFC24F0"/>
            </w:placeholder>
            <w:showingPlcHdr/>
            <w:text/>
          </w:sdtPr>
          <w:sdtEndPr/>
          <w:sdtContent>
            <w:tc>
              <w:tcPr>
                <w:tcW w:w="2815" w:type="pct"/>
                <w:gridSpan w:val="16"/>
                <w:vAlign w:val="center"/>
              </w:tcPr>
              <w:p w14:paraId="047415F4" w14:textId="77777777" w:rsidR="003D759B" w:rsidRPr="00417295" w:rsidRDefault="0064156F" w:rsidP="0064156F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 </w:t>
                </w:r>
              </w:p>
            </w:tc>
          </w:sdtContent>
        </w:sdt>
        <w:tc>
          <w:tcPr>
            <w:tcW w:w="2185" w:type="pct"/>
            <w:gridSpan w:val="9"/>
            <w:vAlign w:val="center"/>
          </w:tcPr>
          <w:p w14:paraId="047415F5" w14:textId="77777777" w:rsidR="003D759B" w:rsidRPr="00417295" w:rsidRDefault="003D759B" w:rsidP="0019779B">
            <w:pPr>
              <w:rPr>
                <w:rFonts w:ascii="Aptos" w:hAnsi="Aptos"/>
                <w:sz w:val="20"/>
                <w:szCs w:val="20"/>
              </w:rPr>
            </w:pPr>
          </w:p>
        </w:tc>
      </w:tr>
      <w:tr w:rsidR="007D7622" w:rsidRPr="00417295" w14:paraId="047415F9" w14:textId="77777777" w:rsidTr="00823648">
        <w:trPr>
          <w:trHeight w:val="403"/>
        </w:trPr>
        <w:sdt>
          <w:sdtPr>
            <w:rPr>
              <w:rFonts w:ascii="Aptos" w:hAnsi="Aptos"/>
              <w:sz w:val="20"/>
              <w:szCs w:val="20"/>
            </w:rPr>
            <w:id w:val="-627397030"/>
            <w:placeholder>
              <w:docPart w:val="3AA60EBF47CD4E21A91F8D9EC502EDEF"/>
            </w:placeholder>
            <w:showingPlcHdr/>
            <w:text/>
          </w:sdtPr>
          <w:sdtEndPr/>
          <w:sdtContent>
            <w:tc>
              <w:tcPr>
                <w:tcW w:w="2815" w:type="pct"/>
                <w:gridSpan w:val="16"/>
                <w:vAlign w:val="center"/>
              </w:tcPr>
              <w:p w14:paraId="047415F7" w14:textId="77777777" w:rsidR="007D7622" w:rsidRPr="00417295" w:rsidRDefault="0064156F" w:rsidP="0064156F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 </w:t>
                </w:r>
              </w:p>
            </w:tc>
          </w:sdtContent>
        </w:sdt>
        <w:tc>
          <w:tcPr>
            <w:tcW w:w="2185" w:type="pct"/>
            <w:gridSpan w:val="9"/>
            <w:vAlign w:val="center"/>
          </w:tcPr>
          <w:p w14:paraId="047415F8" w14:textId="77777777" w:rsidR="007D7622" w:rsidRPr="00417295" w:rsidRDefault="007D7622" w:rsidP="0019779B">
            <w:pPr>
              <w:rPr>
                <w:rFonts w:ascii="Aptos" w:hAnsi="Aptos"/>
                <w:sz w:val="20"/>
                <w:szCs w:val="20"/>
              </w:rPr>
            </w:pPr>
          </w:p>
        </w:tc>
      </w:tr>
      <w:tr w:rsidR="007D7622" w:rsidRPr="00417295" w14:paraId="047415FC" w14:textId="77777777" w:rsidTr="00823648">
        <w:trPr>
          <w:trHeight w:val="403"/>
        </w:trPr>
        <w:sdt>
          <w:sdtPr>
            <w:rPr>
              <w:rFonts w:ascii="Aptos" w:hAnsi="Aptos"/>
              <w:sz w:val="20"/>
              <w:szCs w:val="20"/>
            </w:rPr>
            <w:id w:val="199215006"/>
            <w:placeholder>
              <w:docPart w:val="1DC169693B724177B5B72791EB75B16A"/>
            </w:placeholder>
            <w:showingPlcHdr/>
            <w:text/>
          </w:sdtPr>
          <w:sdtEndPr/>
          <w:sdtContent>
            <w:tc>
              <w:tcPr>
                <w:tcW w:w="2815" w:type="pct"/>
                <w:gridSpan w:val="16"/>
                <w:vAlign w:val="center"/>
              </w:tcPr>
              <w:p w14:paraId="047415FA" w14:textId="77777777" w:rsidR="007D7622" w:rsidRPr="00417295" w:rsidRDefault="0064156F" w:rsidP="0064156F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 </w:t>
                </w:r>
              </w:p>
            </w:tc>
          </w:sdtContent>
        </w:sdt>
        <w:tc>
          <w:tcPr>
            <w:tcW w:w="2185" w:type="pct"/>
            <w:gridSpan w:val="9"/>
            <w:vAlign w:val="center"/>
          </w:tcPr>
          <w:p w14:paraId="047415FB" w14:textId="77777777" w:rsidR="007D7622" w:rsidRPr="00417295" w:rsidRDefault="007D7622" w:rsidP="0019779B">
            <w:pPr>
              <w:rPr>
                <w:rFonts w:ascii="Aptos" w:hAnsi="Aptos"/>
                <w:sz w:val="20"/>
                <w:szCs w:val="20"/>
              </w:rPr>
            </w:pPr>
          </w:p>
        </w:tc>
      </w:tr>
      <w:tr w:rsidR="007D7622" w:rsidRPr="00417295" w14:paraId="047415FE" w14:textId="77777777" w:rsidTr="00823648">
        <w:trPr>
          <w:trHeight w:val="403"/>
        </w:trPr>
        <w:tc>
          <w:tcPr>
            <w:tcW w:w="5000" w:type="pct"/>
            <w:gridSpan w:val="25"/>
            <w:shd w:val="clear" w:color="auto" w:fill="5DFFA6"/>
            <w:vAlign w:val="center"/>
          </w:tcPr>
          <w:p w14:paraId="047415FD" w14:textId="77777777" w:rsidR="007D7622" w:rsidRPr="00417295" w:rsidRDefault="007D7622" w:rsidP="00BF7251">
            <w:pPr>
              <w:rPr>
                <w:rFonts w:ascii="Aptos" w:hAnsi="Aptos"/>
                <w:b/>
                <w:sz w:val="20"/>
                <w:szCs w:val="20"/>
              </w:rPr>
            </w:pPr>
            <w:r w:rsidRPr="00417295">
              <w:rPr>
                <w:rFonts w:ascii="Aptos" w:hAnsi="Aptos"/>
                <w:b/>
                <w:sz w:val="20"/>
                <w:szCs w:val="20"/>
              </w:rPr>
              <w:t>HONORS/AWARDS RECEIVE</w:t>
            </w:r>
            <w:r w:rsidR="00395F7B" w:rsidRPr="00417295">
              <w:rPr>
                <w:rFonts w:ascii="Aptos" w:hAnsi="Aptos"/>
                <w:b/>
                <w:sz w:val="20"/>
                <w:szCs w:val="20"/>
              </w:rPr>
              <w:t>D</w:t>
            </w:r>
            <w:r w:rsidRPr="00417295">
              <w:rPr>
                <w:rFonts w:ascii="Aptos" w:hAnsi="Aptos"/>
                <w:b/>
                <w:sz w:val="20"/>
                <w:szCs w:val="20"/>
              </w:rPr>
              <w:t xml:space="preserve"> IN </w:t>
            </w:r>
            <w:r w:rsidR="00BF7251" w:rsidRPr="00417295">
              <w:rPr>
                <w:rFonts w:ascii="Aptos" w:hAnsi="Aptos"/>
                <w:b/>
                <w:sz w:val="20"/>
                <w:szCs w:val="20"/>
              </w:rPr>
              <w:t>HIGH SCHOOL</w:t>
            </w:r>
          </w:p>
        </w:tc>
      </w:tr>
      <w:tr w:rsidR="00DE6C1C" w:rsidRPr="00417295" w14:paraId="04741600" w14:textId="77777777" w:rsidTr="00823648">
        <w:trPr>
          <w:trHeight w:val="403"/>
        </w:trPr>
        <w:sdt>
          <w:sdtPr>
            <w:rPr>
              <w:rFonts w:ascii="Aptos" w:hAnsi="Aptos"/>
              <w:sz w:val="20"/>
              <w:szCs w:val="20"/>
            </w:rPr>
            <w:id w:val="1897619877"/>
            <w:placeholder>
              <w:docPart w:val="0D57699A112B4198949FE72A844FD230"/>
            </w:placeholder>
            <w:showingPlcHdr/>
            <w:text/>
          </w:sdtPr>
          <w:sdtEndPr/>
          <w:sdtContent>
            <w:tc>
              <w:tcPr>
                <w:tcW w:w="5000" w:type="pct"/>
                <w:gridSpan w:val="25"/>
                <w:vAlign w:val="center"/>
              </w:tcPr>
              <w:p w14:paraId="047415FF" w14:textId="77777777" w:rsidR="00DE6C1C" w:rsidRPr="00417295" w:rsidRDefault="00160C30" w:rsidP="00160C30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 </w:t>
                </w:r>
              </w:p>
            </w:tc>
          </w:sdtContent>
        </w:sdt>
      </w:tr>
      <w:tr w:rsidR="00DE6C1C" w:rsidRPr="00417295" w14:paraId="04741602" w14:textId="77777777" w:rsidTr="00823648">
        <w:trPr>
          <w:trHeight w:val="403"/>
        </w:trPr>
        <w:sdt>
          <w:sdtPr>
            <w:rPr>
              <w:rFonts w:ascii="Aptos" w:hAnsi="Aptos"/>
              <w:sz w:val="20"/>
              <w:szCs w:val="20"/>
            </w:rPr>
            <w:id w:val="1358539056"/>
            <w:placeholder>
              <w:docPart w:val="9F60DF9B9F8545F8B27B7B0D9E6959C9"/>
            </w:placeholder>
            <w:showingPlcHdr/>
            <w:text/>
          </w:sdtPr>
          <w:sdtEndPr/>
          <w:sdtContent>
            <w:tc>
              <w:tcPr>
                <w:tcW w:w="5000" w:type="pct"/>
                <w:gridSpan w:val="25"/>
                <w:vAlign w:val="center"/>
              </w:tcPr>
              <w:p w14:paraId="04741601" w14:textId="77777777" w:rsidR="00DE6C1C" w:rsidRPr="00417295" w:rsidRDefault="00160C30" w:rsidP="00160C30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 </w:t>
                </w:r>
              </w:p>
            </w:tc>
          </w:sdtContent>
        </w:sdt>
      </w:tr>
      <w:tr w:rsidR="00DE6C1C" w:rsidRPr="00417295" w14:paraId="04741604" w14:textId="77777777" w:rsidTr="00823648">
        <w:trPr>
          <w:trHeight w:val="403"/>
        </w:trPr>
        <w:sdt>
          <w:sdtPr>
            <w:rPr>
              <w:rFonts w:ascii="Aptos" w:hAnsi="Aptos"/>
              <w:sz w:val="20"/>
              <w:szCs w:val="20"/>
            </w:rPr>
            <w:id w:val="-424041303"/>
            <w:placeholder>
              <w:docPart w:val="EB62B67DC7524E60B06ED210C78DF99A"/>
            </w:placeholder>
            <w:showingPlcHdr/>
            <w:text/>
          </w:sdtPr>
          <w:sdtEndPr/>
          <w:sdtContent>
            <w:tc>
              <w:tcPr>
                <w:tcW w:w="5000" w:type="pct"/>
                <w:gridSpan w:val="25"/>
                <w:vAlign w:val="center"/>
              </w:tcPr>
              <w:p w14:paraId="04741603" w14:textId="77777777" w:rsidR="00DE6C1C" w:rsidRPr="00417295" w:rsidRDefault="00160C30" w:rsidP="00160C30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 </w:t>
                </w:r>
              </w:p>
            </w:tc>
          </w:sdtContent>
        </w:sdt>
      </w:tr>
      <w:tr w:rsidR="00DE6C1C" w:rsidRPr="00417295" w14:paraId="04741606" w14:textId="77777777" w:rsidTr="00823648">
        <w:trPr>
          <w:trHeight w:val="403"/>
        </w:trPr>
        <w:sdt>
          <w:sdtPr>
            <w:rPr>
              <w:rFonts w:ascii="Aptos" w:hAnsi="Aptos"/>
              <w:sz w:val="20"/>
              <w:szCs w:val="20"/>
            </w:rPr>
            <w:id w:val="1530133934"/>
            <w:placeholder>
              <w:docPart w:val="0B5D0C1927074836891D4F672641145B"/>
            </w:placeholder>
            <w:showingPlcHdr/>
            <w:text/>
          </w:sdtPr>
          <w:sdtEndPr/>
          <w:sdtContent>
            <w:tc>
              <w:tcPr>
                <w:tcW w:w="5000" w:type="pct"/>
                <w:gridSpan w:val="25"/>
                <w:vAlign w:val="center"/>
              </w:tcPr>
              <w:p w14:paraId="04741605" w14:textId="77777777" w:rsidR="00DE6C1C" w:rsidRPr="00417295" w:rsidRDefault="00160C30" w:rsidP="00160C30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 </w:t>
                </w:r>
              </w:p>
            </w:tc>
          </w:sdtContent>
        </w:sdt>
      </w:tr>
      <w:tr w:rsidR="00DE6C1C" w:rsidRPr="00417295" w14:paraId="04741608" w14:textId="77777777" w:rsidTr="00823648">
        <w:trPr>
          <w:trHeight w:val="403"/>
        </w:trPr>
        <w:tc>
          <w:tcPr>
            <w:tcW w:w="5000" w:type="pct"/>
            <w:gridSpan w:val="25"/>
            <w:shd w:val="clear" w:color="auto" w:fill="5DFFA6"/>
            <w:vAlign w:val="center"/>
          </w:tcPr>
          <w:p w14:paraId="04741607" w14:textId="77777777" w:rsidR="00DE6C1C" w:rsidRPr="00417295" w:rsidRDefault="00DE6C1C" w:rsidP="0019779B">
            <w:pPr>
              <w:rPr>
                <w:rFonts w:ascii="Aptos" w:hAnsi="Aptos"/>
                <w:b/>
                <w:sz w:val="20"/>
                <w:szCs w:val="20"/>
              </w:rPr>
            </w:pPr>
            <w:r w:rsidRPr="00417295">
              <w:rPr>
                <w:rFonts w:ascii="Aptos" w:hAnsi="Aptos"/>
                <w:b/>
                <w:sz w:val="20"/>
                <w:szCs w:val="20"/>
              </w:rPr>
              <w:t>ESSAY</w:t>
            </w:r>
          </w:p>
        </w:tc>
      </w:tr>
      <w:tr w:rsidR="00DE6C1C" w:rsidRPr="00417295" w14:paraId="0474160B" w14:textId="77777777" w:rsidTr="00823648">
        <w:trPr>
          <w:trHeight w:val="921"/>
        </w:trPr>
        <w:tc>
          <w:tcPr>
            <w:tcW w:w="5000" w:type="pct"/>
            <w:gridSpan w:val="25"/>
            <w:vAlign w:val="center"/>
          </w:tcPr>
          <w:p w14:paraId="04741609" w14:textId="6C2664C8" w:rsidR="00DE6C1C" w:rsidRPr="00417295" w:rsidRDefault="00DE6C1C" w:rsidP="00DE6C1C">
            <w:pPr>
              <w:pStyle w:val="NoSpacing"/>
              <w:rPr>
                <w:rFonts w:ascii="Aptos" w:hAnsi="Aptos"/>
                <w:i/>
                <w:sz w:val="20"/>
                <w:szCs w:val="20"/>
              </w:rPr>
            </w:pPr>
            <w:r w:rsidRPr="00417295">
              <w:rPr>
                <w:rFonts w:ascii="Aptos" w:hAnsi="Aptos"/>
                <w:i/>
                <w:sz w:val="20"/>
                <w:szCs w:val="20"/>
              </w:rPr>
              <w:t>The criteria in the evaluation of the essay are clarity, ability to write, maturity, focus, passion</w:t>
            </w:r>
            <w:r w:rsidR="00E0239C" w:rsidRPr="00417295">
              <w:rPr>
                <w:rFonts w:ascii="Aptos" w:hAnsi="Aptos"/>
                <w:i/>
                <w:sz w:val="20"/>
                <w:szCs w:val="20"/>
              </w:rPr>
              <w:t>,</w:t>
            </w:r>
            <w:r w:rsidRPr="00417295">
              <w:rPr>
                <w:rFonts w:ascii="Aptos" w:hAnsi="Aptos"/>
                <w:i/>
                <w:sz w:val="20"/>
                <w:szCs w:val="20"/>
              </w:rPr>
              <w:t xml:space="preserve"> and character. Describe your long</w:t>
            </w:r>
            <w:r w:rsidR="000E7D9D" w:rsidRPr="00417295">
              <w:rPr>
                <w:rFonts w:ascii="Aptos" w:hAnsi="Aptos"/>
                <w:i/>
                <w:sz w:val="20"/>
                <w:szCs w:val="20"/>
              </w:rPr>
              <w:t>-</w:t>
            </w:r>
            <w:r w:rsidRPr="00417295">
              <w:rPr>
                <w:rFonts w:ascii="Aptos" w:hAnsi="Aptos"/>
                <w:i/>
                <w:sz w:val="20"/>
                <w:szCs w:val="20"/>
              </w:rPr>
              <w:t>term educational goals, your career aspirations, and personal motivations that drive you</w:t>
            </w:r>
            <w:r w:rsidR="00BF7251" w:rsidRPr="00417295">
              <w:rPr>
                <w:rFonts w:ascii="Aptos" w:hAnsi="Aptos"/>
                <w:i/>
                <w:sz w:val="20"/>
                <w:szCs w:val="20"/>
              </w:rPr>
              <w:t>r pursuit of higher education (250</w:t>
            </w:r>
            <w:r w:rsidRPr="00417295">
              <w:rPr>
                <w:rFonts w:ascii="Aptos" w:hAnsi="Aptos"/>
                <w:i/>
                <w:sz w:val="20"/>
                <w:szCs w:val="20"/>
              </w:rPr>
              <w:t xml:space="preserve"> words or less; type on a separate sheet for more space).</w:t>
            </w:r>
          </w:p>
          <w:p w14:paraId="0474160A" w14:textId="77777777" w:rsidR="00DE6C1C" w:rsidRPr="00417295" w:rsidRDefault="00DE6C1C" w:rsidP="0019779B">
            <w:pPr>
              <w:rPr>
                <w:rFonts w:ascii="Aptos" w:hAnsi="Aptos"/>
                <w:sz w:val="20"/>
                <w:szCs w:val="20"/>
              </w:rPr>
            </w:pPr>
          </w:p>
        </w:tc>
      </w:tr>
      <w:tr w:rsidR="004C2FEE" w:rsidRPr="00417295" w14:paraId="0474160E" w14:textId="77777777" w:rsidTr="00823648">
        <w:trPr>
          <w:trHeight w:val="403"/>
        </w:trPr>
        <w:tc>
          <w:tcPr>
            <w:tcW w:w="1939" w:type="pct"/>
            <w:gridSpan w:val="4"/>
            <w:vAlign w:val="center"/>
          </w:tcPr>
          <w:p w14:paraId="0474160C" w14:textId="77777777" w:rsidR="000D2539" w:rsidRPr="00417295" w:rsidRDefault="000D2539" w:rsidP="0019779B">
            <w:pPr>
              <w:rPr>
                <w:rFonts w:ascii="Aptos" w:hAnsi="Aptos"/>
                <w:sz w:val="20"/>
                <w:szCs w:val="20"/>
              </w:rPr>
            </w:pPr>
          </w:p>
        </w:tc>
        <w:tc>
          <w:tcPr>
            <w:tcW w:w="3061" w:type="pct"/>
            <w:gridSpan w:val="21"/>
            <w:vAlign w:val="center"/>
          </w:tcPr>
          <w:p w14:paraId="0474160D" w14:textId="77777777" w:rsidR="000D2539" w:rsidRPr="00417295" w:rsidRDefault="000D2539" w:rsidP="0019779B">
            <w:pPr>
              <w:rPr>
                <w:rFonts w:ascii="Aptos" w:hAnsi="Aptos"/>
                <w:sz w:val="20"/>
                <w:szCs w:val="20"/>
              </w:rPr>
            </w:pPr>
          </w:p>
        </w:tc>
      </w:tr>
      <w:tr w:rsidR="00DE6C1C" w:rsidRPr="00417295" w14:paraId="04741610" w14:textId="77777777" w:rsidTr="00823648">
        <w:trPr>
          <w:trHeight w:val="403"/>
        </w:trPr>
        <w:tc>
          <w:tcPr>
            <w:tcW w:w="5000" w:type="pct"/>
            <w:gridSpan w:val="25"/>
            <w:shd w:val="clear" w:color="auto" w:fill="5DFFA6"/>
            <w:vAlign w:val="center"/>
          </w:tcPr>
          <w:p w14:paraId="0474160F" w14:textId="77777777" w:rsidR="00DE6C1C" w:rsidRPr="00417295" w:rsidRDefault="002F305B" w:rsidP="0019779B">
            <w:pPr>
              <w:rPr>
                <w:rFonts w:ascii="Aptos" w:hAnsi="Aptos"/>
                <w:b/>
                <w:sz w:val="20"/>
                <w:szCs w:val="20"/>
              </w:rPr>
            </w:pPr>
            <w:r w:rsidRPr="00417295">
              <w:rPr>
                <w:rFonts w:ascii="Aptos" w:hAnsi="Aptos"/>
                <w:b/>
                <w:sz w:val="20"/>
                <w:szCs w:val="20"/>
              </w:rPr>
              <w:t>FINANCIAL INFORMATION</w:t>
            </w:r>
          </w:p>
        </w:tc>
      </w:tr>
      <w:tr w:rsidR="002F305B" w:rsidRPr="00417295" w14:paraId="04741613" w14:textId="77777777" w:rsidTr="00823648">
        <w:trPr>
          <w:trHeight w:val="705"/>
        </w:trPr>
        <w:tc>
          <w:tcPr>
            <w:tcW w:w="5000" w:type="pct"/>
            <w:gridSpan w:val="25"/>
            <w:vAlign w:val="center"/>
          </w:tcPr>
          <w:p w14:paraId="04741611" w14:textId="5FA2305E" w:rsidR="002F305B" w:rsidRPr="00417295" w:rsidRDefault="002F305B" w:rsidP="002F305B">
            <w:pPr>
              <w:pStyle w:val="NoSpacing"/>
              <w:jc w:val="center"/>
              <w:rPr>
                <w:rFonts w:ascii="Aptos" w:hAnsi="Aptos"/>
                <w:b/>
                <w:sz w:val="20"/>
                <w:szCs w:val="20"/>
              </w:rPr>
            </w:pPr>
            <w:r w:rsidRPr="00417295">
              <w:rPr>
                <w:rFonts w:ascii="Aptos" w:hAnsi="Aptos"/>
                <w:b/>
                <w:sz w:val="20"/>
                <w:szCs w:val="20"/>
              </w:rPr>
              <w:t xml:space="preserve">This section </w:t>
            </w:r>
            <w:r w:rsidR="00401CE7" w:rsidRPr="00417295">
              <w:rPr>
                <w:rFonts w:ascii="Aptos" w:hAnsi="Aptos"/>
                <w:b/>
                <w:sz w:val="20"/>
                <w:szCs w:val="20"/>
              </w:rPr>
              <w:t xml:space="preserve">is </w:t>
            </w:r>
            <w:r w:rsidRPr="00417295">
              <w:rPr>
                <w:rFonts w:ascii="Aptos" w:hAnsi="Aptos"/>
                <w:b/>
                <w:sz w:val="20"/>
                <w:szCs w:val="20"/>
              </w:rPr>
              <w:t xml:space="preserve">to be completed by </w:t>
            </w:r>
            <w:r w:rsidR="000E7D9D" w:rsidRPr="00417295">
              <w:rPr>
                <w:rFonts w:ascii="Aptos" w:hAnsi="Aptos"/>
                <w:b/>
                <w:sz w:val="20"/>
                <w:szCs w:val="20"/>
              </w:rPr>
              <w:t xml:space="preserve">the </w:t>
            </w:r>
            <w:r w:rsidR="00BF7251" w:rsidRPr="00417295">
              <w:rPr>
                <w:rFonts w:ascii="Aptos" w:hAnsi="Aptos"/>
                <w:b/>
                <w:sz w:val="20"/>
                <w:szCs w:val="20"/>
              </w:rPr>
              <w:t xml:space="preserve">parent/guardian of </w:t>
            </w:r>
            <w:r w:rsidR="00E0239C" w:rsidRPr="00417295">
              <w:rPr>
                <w:rFonts w:ascii="Aptos" w:hAnsi="Aptos"/>
                <w:b/>
                <w:sz w:val="20"/>
                <w:szCs w:val="20"/>
              </w:rPr>
              <w:t xml:space="preserve">the </w:t>
            </w:r>
            <w:r w:rsidR="00BF7251" w:rsidRPr="00417295">
              <w:rPr>
                <w:rFonts w:ascii="Aptos" w:hAnsi="Aptos"/>
                <w:b/>
                <w:sz w:val="20"/>
                <w:szCs w:val="20"/>
              </w:rPr>
              <w:t>applicant.</w:t>
            </w:r>
          </w:p>
          <w:p w14:paraId="04741612" w14:textId="77777777" w:rsidR="002F305B" w:rsidRPr="00417295" w:rsidRDefault="002F305B" w:rsidP="0019779B">
            <w:pPr>
              <w:rPr>
                <w:rFonts w:ascii="Aptos" w:hAnsi="Aptos"/>
                <w:sz w:val="20"/>
                <w:szCs w:val="20"/>
              </w:rPr>
            </w:pPr>
          </w:p>
        </w:tc>
      </w:tr>
      <w:tr w:rsidR="002F305B" w:rsidRPr="00417295" w14:paraId="04741618" w14:textId="77777777" w:rsidTr="00823648">
        <w:trPr>
          <w:trHeight w:val="403"/>
        </w:trPr>
        <w:tc>
          <w:tcPr>
            <w:tcW w:w="404" w:type="pct"/>
            <w:gridSpan w:val="2"/>
            <w:tcBorders>
              <w:right w:val="single" w:sz="4" w:space="0" w:color="C0C0C0"/>
            </w:tcBorders>
            <w:vAlign w:val="center"/>
          </w:tcPr>
          <w:p w14:paraId="04741614" w14:textId="77777777" w:rsidR="002F305B" w:rsidRPr="00417295" w:rsidRDefault="002F305B" w:rsidP="002F305B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Applicant’s Father’s Full Name</w:t>
            </w:r>
          </w:p>
        </w:tc>
        <w:sdt>
          <w:sdtPr>
            <w:rPr>
              <w:rFonts w:ascii="Aptos" w:hAnsi="Aptos"/>
              <w:sz w:val="20"/>
              <w:szCs w:val="20"/>
            </w:rPr>
            <w:id w:val="2143923734"/>
            <w:placeholder>
              <w:docPart w:val="8F13B97CFA294370AC37FABAEF508125"/>
            </w:placeholder>
            <w:showingPlcHdr/>
            <w:text/>
          </w:sdtPr>
          <w:sdtEndPr/>
          <w:sdtContent>
            <w:tc>
              <w:tcPr>
                <w:tcW w:w="2446" w:type="pct"/>
                <w:gridSpan w:val="15"/>
                <w:tcBorders>
                  <w:right w:val="single" w:sz="4" w:space="0" w:color="C0C0C0"/>
                </w:tcBorders>
                <w:vAlign w:val="center"/>
              </w:tcPr>
              <w:p w14:paraId="04741615" w14:textId="77777777" w:rsidR="002F305B" w:rsidRPr="00417295" w:rsidRDefault="00160C30" w:rsidP="00160C30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 </w:t>
                </w:r>
              </w:p>
            </w:tc>
          </w:sdtContent>
        </w:sdt>
        <w:tc>
          <w:tcPr>
            <w:tcW w:w="321" w:type="pct"/>
            <w:gridSpan w:val="6"/>
            <w:tcBorders>
              <w:left w:val="single" w:sz="4" w:space="0" w:color="C0C0C0"/>
            </w:tcBorders>
            <w:vAlign w:val="center"/>
          </w:tcPr>
          <w:p w14:paraId="04741616" w14:textId="77777777" w:rsidR="002F305B" w:rsidRPr="00417295" w:rsidRDefault="002F305B" w:rsidP="0019779B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Marital Status</w:t>
            </w:r>
          </w:p>
        </w:tc>
        <w:sdt>
          <w:sdtPr>
            <w:rPr>
              <w:rFonts w:ascii="Aptos" w:hAnsi="Aptos"/>
              <w:sz w:val="20"/>
              <w:szCs w:val="20"/>
            </w:rPr>
            <w:id w:val="-520084625"/>
            <w:placeholder>
              <w:docPart w:val="2D4FF2BB1EDE4F41AF19EFACAF48CA90"/>
            </w:placeholder>
            <w:showingPlcHdr/>
            <w:text/>
          </w:sdtPr>
          <w:sdtEndPr/>
          <w:sdtContent>
            <w:tc>
              <w:tcPr>
                <w:tcW w:w="1829" w:type="pct"/>
                <w:gridSpan w:val="2"/>
                <w:tcBorders>
                  <w:left w:val="single" w:sz="4" w:space="0" w:color="C0C0C0"/>
                </w:tcBorders>
                <w:vAlign w:val="center"/>
              </w:tcPr>
              <w:p w14:paraId="04741617" w14:textId="77777777" w:rsidR="002F305B" w:rsidRPr="00417295" w:rsidRDefault="00160C30" w:rsidP="00160C30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</w:t>
                </w:r>
              </w:p>
            </w:tc>
          </w:sdtContent>
        </w:sdt>
      </w:tr>
      <w:tr w:rsidR="002F305B" w:rsidRPr="00417295" w14:paraId="0474161B" w14:textId="77777777" w:rsidTr="00823648">
        <w:trPr>
          <w:trHeight w:val="403"/>
        </w:trPr>
        <w:tc>
          <w:tcPr>
            <w:tcW w:w="2026" w:type="pct"/>
            <w:gridSpan w:val="5"/>
            <w:vAlign w:val="center"/>
          </w:tcPr>
          <w:p w14:paraId="04741619" w14:textId="77777777" w:rsidR="002F305B" w:rsidRPr="00417295" w:rsidRDefault="002F305B" w:rsidP="0019779B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Address/City/State/Zip:</w:t>
            </w:r>
          </w:p>
        </w:tc>
        <w:sdt>
          <w:sdtPr>
            <w:rPr>
              <w:rFonts w:ascii="Aptos" w:hAnsi="Aptos"/>
              <w:sz w:val="20"/>
              <w:szCs w:val="20"/>
            </w:rPr>
            <w:id w:val="-1773933658"/>
            <w:placeholder>
              <w:docPart w:val="7B3779DAD5234028B81AA68A88C9F94B"/>
            </w:placeholder>
            <w:showingPlcHdr/>
            <w:text/>
          </w:sdtPr>
          <w:sdtEndPr/>
          <w:sdtContent>
            <w:tc>
              <w:tcPr>
                <w:tcW w:w="2974" w:type="pct"/>
                <w:gridSpan w:val="20"/>
                <w:vAlign w:val="center"/>
              </w:tcPr>
              <w:p w14:paraId="0474161A" w14:textId="77777777" w:rsidR="002F305B" w:rsidRPr="00417295" w:rsidRDefault="00160C30" w:rsidP="00160C30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 </w:t>
                </w:r>
              </w:p>
            </w:tc>
          </w:sdtContent>
        </w:sdt>
      </w:tr>
      <w:tr w:rsidR="007D0B32" w:rsidRPr="00417295" w14:paraId="04741622" w14:textId="77777777" w:rsidTr="00823648">
        <w:trPr>
          <w:trHeight w:val="403"/>
        </w:trPr>
        <w:tc>
          <w:tcPr>
            <w:tcW w:w="263" w:type="pct"/>
            <w:tcBorders>
              <w:right w:val="single" w:sz="4" w:space="0" w:color="C0C0C0"/>
            </w:tcBorders>
            <w:vAlign w:val="center"/>
          </w:tcPr>
          <w:p w14:paraId="0474161C" w14:textId="77777777" w:rsidR="007D0B32" w:rsidRPr="00417295" w:rsidRDefault="007D0B32" w:rsidP="0019779B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Home Phone</w:t>
            </w:r>
          </w:p>
        </w:tc>
        <w:sdt>
          <w:sdtPr>
            <w:rPr>
              <w:rFonts w:ascii="Aptos" w:hAnsi="Aptos"/>
              <w:sz w:val="20"/>
              <w:szCs w:val="20"/>
            </w:rPr>
            <w:id w:val="-1231228396"/>
            <w:placeholder>
              <w:docPart w:val="843AAC4599C24653852768B5AB6BCF6C"/>
            </w:placeholder>
            <w:showingPlcHdr/>
            <w:text/>
          </w:sdtPr>
          <w:sdtEndPr/>
          <w:sdtContent>
            <w:tc>
              <w:tcPr>
                <w:tcW w:w="1935" w:type="pct"/>
                <w:gridSpan w:val="5"/>
                <w:tcBorders>
                  <w:right w:val="single" w:sz="4" w:space="0" w:color="C0C0C0"/>
                </w:tcBorders>
                <w:vAlign w:val="center"/>
              </w:tcPr>
              <w:p w14:paraId="0474161D" w14:textId="77777777" w:rsidR="007D0B32" w:rsidRPr="00417295" w:rsidRDefault="00160C30" w:rsidP="00160C30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</w:t>
                </w:r>
              </w:p>
            </w:tc>
          </w:sdtContent>
        </w:sdt>
        <w:tc>
          <w:tcPr>
            <w:tcW w:w="294" w:type="pct"/>
            <w:gridSpan w:val="3"/>
            <w:tcBorders>
              <w:left w:val="single" w:sz="4" w:space="0" w:color="C0C0C0"/>
              <w:right w:val="single" w:sz="4" w:space="0" w:color="C0C0C0"/>
            </w:tcBorders>
            <w:vAlign w:val="center"/>
          </w:tcPr>
          <w:p w14:paraId="0474161E" w14:textId="77777777" w:rsidR="007D0B32" w:rsidRPr="00417295" w:rsidRDefault="007D0B32" w:rsidP="0019779B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Mobile Phone</w:t>
            </w:r>
          </w:p>
        </w:tc>
        <w:sdt>
          <w:sdtPr>
            <w:rPr>
              <w:rFonts w:ascii="Aptos" w:hAnsi="Aptos"/>
              <w:sz w:val="20"/>
              <w:szCs w:val="20"/>
            </w:rPr>
            <w:id w:val="1590886041"/>
            <w:placeholder>
              <w:docPart w:val="B1969034A4674CFA97B1827EFBB768D0"/>
            </w:placeholder>
            <w:showingPlcHdr/>
            <w:text/>
          </w:sdtPr>
          <w:sdtEndPr/>
          <w:sdtContent>
            <w:tc>
              <w:tcPr>
                <w:tcW w:w="270" w:type="pct"/>
                <w:gridSpan w:val="4"/>
                <w:tcBorders>
                  <w:left w:val="single" w:sz="4" w:space="0" w:color="C0C0C0"/>
                  <w:right w:val="single" w:sz="4" w:space="0" w:color="C0C0C0"/>
                </w:tcBorders>
                <w:vAlign w:val="center"/>
              </w:tcPr>
              <w:p w14:paraId="0474161F" w14:textId="77777777" w:rsidR="007D0B32" w:rsidRPr="00417295" w:rsidRDefault="00160C30" w:rsidP="00160C30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</w:t>
                </w:r>
              </w:p>
            </w:tc>
          </w:sdtContent>
        </w:sdt>
        <w:tc>
          <w:tcPr>
            <w:tcW w:w="138" w:type="pct"/>
            <w:gridSpan w:val="5"/>
            <w:tcBorders>
              <w:left w:val="single" w:sz="4" w:space="0" w:color="C0C0C0"/>
            </w:tcBorders>
            <w:vAlign w:val="center"/>
          </w:tcPr>
          <w:p w14:paraId="04741620" w14:textId="77777777" w:rsidR="007D0B32" w:rsidRPr="00417295" w:rsidRDefault="007D0B32" w:rsidP="0019779B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Email</w:t>
            </w:r>
          </w:p>
        </w:tc>
        <w:sdt>
          <w:sdtPr>
            <w:rPr>
              <w:rFonts w:ascii="Aptos" w:hAnsi="Aptos"/>
              <w:sz w:val="20"/>
              <w:szCs w:val="20"/>
            </w:rPr>
            <w:id w:val="-1872676419"/>
            <w:placeholder>
              <w:docPart w:val="E44E656786A1487A9F731792345B753F"/>
            </w:placeholder>
            <w:showingPlcHdr/>
            <w:text/>
          </w:sdtPr>
          <w:sdtEndPr/>
          <w:sdtContent>
            <w:tc>
              <w:tcPr>
                <w:tcW w:w="2100" w:type="pct"/>
                <w:gridSpan w:val="7"/>
                <w:tcBorders>
                  <w:left w:val="single" w:sz="4" w:space="0" w:color="C0C0C0"/>
                </w:tcBorders>
                <w:vAlign w:val="center"/>
              </w:tcPr>
              <w:p w14:paraId="04741621" w14:textId="77777777" w:rsidR="007D0B32" w:rsidRPr="00417295" w:rsidRDefault="00160C30" w:rsidP="00160C30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</w:t>
                </w:r>
              </w:p>
            </w:tc>
          </w:sdtContent>
        </w:sdt>
      </w:tr>
      <w:tr w:rsidR="00703087" w:rsidRPr="00417295" w14:paraId="04741629" w14:textId="77777777" w:rsidTr="00823648">
        <w:trPr>
          <w:trHeight w:val="403"/>
        </w:trPr>
        <w:tc>
          <w:tcPr>
            <w:tcW w:w="263" w:type="pct"/>
            <w:tcBorders>
              <w:right w:val="single" w:sz="4" w:space="0" w:color="C0C0C0"/>
            </w:tcBorders>
            <w:vAlign w:val="center"/>
          </w:tcPr>
          <w:p w14:paraId="04741623" w14:textId="77777777" w:rsidR="00703087" w:rsidRPr="00417295" w:rsidRDefault="00703087" w:rsidP="0019779B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Occupation</w:t>
            </w:r>
          </w:p>
        </w:tc>
        <w:sdt>
          <w:sdtPr>
            <w:rPr>
              <w:rFonts w:ascii="Aptos" w:hAnsi="Aptos"/>
              <w:sz w:val="20"/>
              <w:szCs w:val="20"/>
            </w:rPr>
            <w:id w:val="1589497093"/>
            <w:placeholder>
              <w:docPart w:val="F872BDD19AAE4030B3ED5BC373E3E9C3"/>
            </w:placeholder>
            <w:showingPlcHdr/>
            <w:text/>
          </w:sdtPr>
          <w:sdtEndPr/>
          <w:sdtContent>
            <w:tc>
              <w:tcPr>
                <w:tcW w:w="1514" w:type="pct"/>
                <w:gridSpan w:val="2"/>
                <w:tcBorders>
                  <w:right w:val="single" w:sz="4" w:space="0" w:color="C0C0C0"/>
                </w:tcBorders>
                <w:vAlign w:val="center"/>
              </w:tcPr>
              <w:p w14:paraId="04741624" w14:textId="77777777" w:rsidR="00703087" w:rsidRPr="00417295" w:rsidRDefault="00160C30" w:rsidP="00160C30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</w:t>
                </w:r>
              </w:p>
            </w:tc>
          </w:sdtContent>
        </w:sdt>
        <w:tc>
          <w:tcPr>
            <w:tcW w:w="813" w:type="pct"/>
            <w:gridSpan w:val="8"/>
            <w:tcBorders>
              <w:left w:val="single" w:sz="4" w:space="0" w:color="C0C0C0"/>
              <w:right w:val="single" w:sz="4" w:space="0" w:color="C0C0C0"/>
            </w:tcBorders>
            <w:vAlign w:val="center"/>
          </w:tcPr>
          <w:p w14:paraId="04741625" w14:textId="77777777" w:rsidR="00703087" w:rsidRPr="00417295" w:rsidRDefault="00703087" w:rsidP="0019779B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Place of Employment</w:t>
            </w:r>
          </w:p>
        </w:tc>
        <w:sdt>
          <w:sdtPr>
            <w:rPr>
              <w:rFonts w:ascii="Aptos" w:hAnsi="Aptos"/>
              <w:sz w:val="20"/>
              <w:szCs w:val="20"/>
            </w:rPr>
            <w:id w:val="-1621989171"/>
            <w:placeholder>
              <w:docPart w:val="5591186AF8654CF78B8EE22B2A6E336C"/>
            </w:placeholder>
            <w:showingPlcHdr/>
            <w:text/>
          </w:sdtPr>
          <w:sdtEndPr/>
          <w:sdtContent>
            <w:tc>
              <w:tcPr>
                <w:tcW w:w="476" w:type="pct"/>
                <w:gridSpan w:val="10"/>
                <w:tcBorders>
                  <w:left w:val="single" w:sz="4" w:space="0" w:color="C0C0C0"/>
                  <w:right w:val="single" w:sz="4" w:space="0" w:color="C0C0C0"/>
                </w:tcBorders>
                <w:vAlign w:val="center"/>
              </w:tcPr>
              <w:p w14:paraId="04741626" w14:textId="77777777" w:rsidR="00703087" w:rsidRPr="00417295" w:rsidRDefault="00160C30" w:rsidP="00160C30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</w:t>
                </w:r>
              </w:p>
            </w:tc>
          </w:sdtContent>
        </w:sdt>
        <w:tc>
          <w:tcPr>
            <w:tcW w:w="287" w:type="pct"/>
            <w:gridSpan w:val="3"/>
            <w:tcBorders>
              <w:left w:val="single" w:sz="4" w:space="0" w:color="C0C0C0"/>
            </w:tcBorders>
            <w:vAlign w:val="center"/>
          </w:tcPr>
          <w:p w14:paraId="04741627" w14:textId="77777777" w:rsidR="00703087" w:rsidRPr="00417295" w:rsidRDefault="00703087" w:rsidP="0019779B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Years Employed</w:t>
            </w:r>
          </w:p>
        </w:tc>
        <w:sdt>
          <w:sdtPr>
            <w:rPr>
              <w:rFonts w:ascii="Aptos" w:hAnsi="Aptos"/>
              <w:sz w:val="20"/>
              <w:szCs w:val="20"/>
            </w:rPr>
            <w:id w:val="-934510397"/>
            <w:placeholder>
              <w:docPart w:val="344390B3552C4AAABBA909E609F12A7A"/>
            </w:placeholder>
            <w:showingPlcHdr/>
            <w:text/>
          </w:sdtPr>
          <w:sdtEndPr/>
          <w:sdtContent>
            <w:tc>
              <w:tcPr>
                <w:tcW w:w="1647" w:type="pct"/>
                <w:tcBorders>
                  <w:left w:val="single" w:sz="4" w:space="0" w:color="C0C0C0"/>
                </w:tcBorders>
                <w:vAlign w:val="center"/>
              </w:tcPr>
              <w:p w14:paraId="04741628" w14:textId="77777777" w:rsidR="00703087" w:rsidRPr="00417295" w:rsidRDefault="00160C30" w:rsidP="00160C30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</w:t>
                </w:r>
              </w:p>
            </w:tc>
          </w:sdtContent>
        </w:sdt>
      </w:tr>
      <w:tr w:rsidR="00416910" w:rsidRPr="00417295" w14:paraId="0474162E" w14:textId="77777777" w:rsidTr="00823648">
        <w:trPr>
          <w:trHeight w:val="403"/>
        </w:trPr>
        <w:tc>
          <w:tcPr>
            <w:tcW w:w="404" w:type="pct"/>
            <w:gridSpan w:val="2"/>
            <w:tcBorders>
              <w:right w:val="single" w:sz="4" w:space="0" w:color="C0C0C0"/>
            </w:tcBorders>
            <w:vAlign w:val="center"/>
          </w:tcPr>
          <w:p w14:paraId="0474162A" w14:textId="77777777" w:rsidR="00416910" w:rsidRPr="00417295" w:rsidRDefault="00416910" w:rsidP="00A85C4F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Applicant’s Mother’s Full Name</w:t>
            </w:r>
          </w:p>
        </w:tc>
        <w:sdt>
          <w:sdtPr>
            <w:rPr>
              <w:rFonts w:ascii="Aptos" w:hAnsi="Aptos"/>
              <w:sz w:val="20"/>
              <w:szCs w:val="20"/>
            </w:rPr>
            <w:id w:val="227575200"/>
            <w:placeholder>
              <w:docPart w:val="A2278692F7C24EC39B9D0190427D192A"/>
            </w:placeholder>
            <w:showingPlcHdr/>
            <w:text/>
          </w:sdtPr>
          <w:sdtEndPr/>
          <w:sdtContent>
            <w:tc>
              <w:tcPr>
                <w:tcW w:w="2446" w:type="pct"/>
                <w:gridSpan w:val="15"/>
                <w:tcBorders>
                  <w:left w:val="single" w:sz="4" w:space="0" w:color="C0C0C0"/>
                  <w:right w:val="single" w:sz="4" w:space="0" w:color="C0C0C0"/>
                </w:tcBorders>
                <w:vAlign w:val="center"/>
              </w:tcPr>
              <w:p w14:paraId="0474162B" w14:textId="77777777" w:rsidR="00416910" w:rsidRPr="00417295" w:rsidRDefault="00160C30" w:rsidP="00160C30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 </w:t>
                </w:r>
              </w:p>
            </w:tc>
          </w:sdtContent>
        </w:sdt>
        <w:tc>
          <w:tcPr>
            <w:tcW w:w="321" w:type="pct"/>
            <w:gridSpan w:val="6"/>
            <w:tcBorders>
              <w:left w:val="single" w:sz="4" w:space="0" w:color="C0C0C0"/>
            </w:tcBorders>
            <w:vAlign w:val="center"/>
          </w:tcPr>
          <w:p w14:paraId="0474162C" w14:textId="77777777" w:rsidR="00416910" w:rsidRPr="00417295" w:rsidRDefault="00416910" w:rsidP="0019779B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Marital Status</w:t>
            </w:r>
          </w:p>
        </w:tc>
        <w:sdt>
          <w:sdtPr>
            <w:rPr>
              <w:rFonts w:ascii="Aptos" w:hAnsi="Aptos"/>
              <w:sz w:val="20"/>
              <w:szCs w:val="20"/>
            </w:rPr>
            <w:id w:val="-1612740628"/>
            <w:placeholder>
              <w:docPart w:val="63B67DAC17564A61AB99698C1D719D5E"/>
            </w:placeholder>
            <w:showingPlcHdr/>
            <w:text/>
          </w:sdtPr>
          <w:sdtEndPr/>
          <w:sdtContent>
            <w:tc>
              <w:tcPr>
                <w:tcW w:w="1829" w:type="pct"/>
                <w:gridSpan w:val="2"/>
                <w:tcBorders>
                  <w:left w:val="single" w:sz="4" w:space="0" w:color="C0C0C0"/>
                </w:tcBorders>
                <w:vAlign w:val="center"/>
              </w:tcPr>
              <w:p w14:paraId="0474162D" w14:textId="77777777" w:rsidR="00416910" w:rsidRPr="00417295" w:rsidRDefault="00160C30" w:rsidP="00160C30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</w:t>
                </w:r>
              </w:p>
            </w:tc>
          </w:sdtContent>
        </w:sdt>
      </w:tr>
      <w:tr w:rsidR="00416910" w:rsidRPr="00417295" w14:paraId="04741631" w14:textId="77777777" w:rsidTr="00823648">
        <w:trPr>
          <w:trHeight w:val="403"/>
        </w:trPr>
        <w:tc>
          <w:tcPr>
            <w:tcW w:w="404" w:type="pct"/>
            <w:gridSpan w:val="2"/>
            <w:tcBorders>
              <w:right w:val="single" w:sz="4" w:space="0" w:color="C0C0C0"/>
            </w:tcBorders>
            <w:vAlign w:val="center"/>
          </w:tcPr>
          <w:p w14:paraId="0474162F" w14:textId="77777777" w:rsidR="00416910" w:rsidRPr="00417295" w:rsidRDefault="00416910" w:rsidP="00416910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Address/City/State/Zip:</w:t>
            </w:r>
          </w:p>
        </w:tc>
        <w:sdt>
          <w:sdtPr>
            <w:rPr>
              <w:rFonts w:ascii="Aptos" w:hAnsi="Aptos"/>
              <w:sz w:val="20"/>
              <w:szCs w:val="20"/>
            </w:rPr>
            <w:id w:val="-709029302"/>
            <w:placeholder>
              <w:docPart w:val="9EE6C1DEF299493B9A7C14C93BE12349"/>
            </w:placeholder>
            <w:showingPlcHdr/>
            <w:text/>
          </w:sdtPr>
          <w:sdtEndPr/>
          <w:sdtContent>
            <w:tc>
              <w:tcPr>
                <w:tcW w:w="4596" w:type="pct"/>
                <w:gridSpan w:val="23"/>
                <w:tcBorders>
                  <w:left w:val="single" w:sz="4" w:space="0" w:color="C0C0C0"/>
                </w:tcBorders>
                <w:vAlign w:val="center"/>
              </w:tcPr>
              <w:p w14:paraId="04741630" w14:textId="77777777" w:rsidR="00416910" w:rsidRPr="00417295" w:rsidRDefault="00EB1A11" w:rsidP="00EB1A11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 </w:t>
                </w:r>
              </w:p>
            </w:tc>
          </w:sdtContent>
        </w:sdt>
      </w:tr>
      <w:tr w:rsidR="001B04AD" w:rsidRPr="00417295" w14:paraId="04741638" w14:textId="77777777" w:rsidTr="00823648">
        <w:trPr>
          <w:trHeight w:val="403"/>
        </w:trPr>
        <w:tc>
          <w:tcPr>
            <w:tcW w:w="263" w:type="pct"/>
            <w:tcBorders>
              <w:right w:val="single" w:sz="4" w:space="0" w:color="C0C0C0"/>
            </w:tcBorders>
            <w:vAlign w:val="center"/>
          </w:tcPr>
          <w:p w14:paraId="04741632" w14:textId="77777777" w:rsidR="001B04AD" w:rsidRPr="00417295" w:rsidRDefault="001B04AD" w:rsidP="00416910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lastRenderedPageBreak/>
              <w:t>Home Phone</w:t>
            </w:r>
          </w:p>
        </w:tc>
        <w:sdt>
          <w:sdtPr>
            <w:rPr>
              <w:rFonts w:ascii="Aptos" w:hAnsi="Aptos"/>
              <w:sz w:val="20"/>
              <w:szCs w:val="20"/>
            </w:rPr>
            <w:id w:val="-502668297"/>
            <w:placeholder>
              <w:docPart w:val="9DFEA375225843168912CF173C28D9F4"/>
            </w:placeholder>
            <w:showingPlcHdr/>
            <w:text/>
          </w:sdtPr>
          <w:sdtEndPr/>
          <w:sdtContent>
            <w:tc>
              <w:tcPr>
                <w:tcW w:w="1936" w:type="pct"/>
                <w:gridSpan w:val="6"/>
                <w:tcBorders>
                  <w:left w:val="single" w:sz="4" w:space="0" w:color="C0C0C0"/>
                  <w:right w:val="single" w:sz="4" w:space="0" w:color="C0C0C0"/>
                </w:tcBorders>
                <w:vAlign w:val="center"/>
              </w:tcPr>
              <w:p w14:paraId="04741633" w14:textId="77777777" w:rsidR="001B04AD" w:rsidRPr="00417295" w:rsidRDefault="00EB1A11" w:rsidP="00EB1A11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</w:t>
                </w:r>
              </w:p>
            </w:tc>
          </w:sdtContent>
        </w:sdt>
        <w:tc>
          <w:tcPr>
            <w:tcW w:w="294" w:type="pct"/>
            <w:gridSpan w:val="3"/>
            <w:tcBorders>
              <w:left w:val="single" w:sz="4" w:space="0" w:color="C0C0C0"/>
            </w:tcBorders>
            <w:vAlign w:val="center"/>
          </w:tcPr>
          <w:p w14:paraId="04741634" w14:textId="77777777" w:rsidR="001B04AD" w:rsidRPr="00417295" w:rsidRDefault="001B04AD" w:rsidP="0019779B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Mobile Phone</w:t>
            </w:r>
          </w:p>
        </w:tc>
        <w:sdt>
          <w:sdtPr>
            <w:rPr>
              <w:rFonts w:ascii="Aptos" w:hAnsi="Aptos"/>
              <w:sz w:val="20"/>
              <w:szCs w:val="20"/>
            </w:rPr>
            <w:id w:val="-202867700"/>
            <w:placeholder>
              <w:docPart w:val="7F70035AD173460BB6B9EAA7B7E6BE81"/>
            </w:placeholder>
            <w:showingPlcHdr/>
            <w:text/>
          </w:sdtPr>
          <w:sdtEndPr/>
          <w:sdtContent>
            <w:tc>
              <w:tcPr>
                <w:tcW w:w="271" w:type="pct"/>
                <w:gridSpan w:val="4"/>
                <w:tcBorders>
                  <w:left w:val="single" w:sz="4" w:space="0" w:color="C0C0C0"/>
                </w:tcBorders>
                <w:vAlign w:val="center"/>
              </w:tcPr>
              <w:p w14:paraId="04741635" w14:textId="77777777" w:rsidR="001B04AD" w:rsidRPr="00417295" w:rsidRDefault="00EB1A11" w:rsidP="00EB1A11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</w:t>
                </w:r>
              </w:p>
            </w:tc>
          </w:sdtContent>
        </w:sdt>
        <w:tc>
          <w:tcPr>
            <w:tcW w:w="138" w:type="pct"/>
            <w:gridSpan w:val="5"/>
            <w:tcBorders>
              <w:left w:val="single" w:sz="4" w:space="0" w:color="C0C0C0"/>
            </w:tcBorders>
            <w:vAlign w:val="center"/>
          </w:tcPr>
          <w:p w14:paraId="04741636" w14:textId="77777777" w:rsidR="001B04AD" w:rsidRPr="00417295" w:rsidRDefault="001B04AD" w:rsidP="0019779B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Email</w:t>
            </w:r>
          </w:p>
        </w:tc>
        <w:sdt>
          <w:sdtPr>
            <w:rPr>
              <w:rFonts w:ascii="Aptos" w:hAnsi="Aptos"/>
              <w:sz w:val="20"/>
              <w:szCs w:val="20"/>
            </w:rPr>
            <w:id w:val="578177941"/>
            <w:placeholder>
              <w:docPart w:val="FBE73E809FAB4A408A85930700996D30"/>
            </w:placeholder>
            <w:showingPlcHdr/>
            <w:text/>
          </w:sdtPr>
          <w:sdtEndPr/>
          <w:sdtContent>
            <w:tc>
              <w:tcPr>
                <w:tcW w:w="2099" w:type="pct"/>
                <w:gridSpan w:val="6"/>
                <w:tcBorders>
                  <w:left w:val="single" w:sz="4" w:space="0" w:color="C0C0C0"/>
                </w:tcBorders>
                <w:vAlign w:val="center"/>
              </w:tcPr>
              <w:p w14:paraId="04741637" w14:textId="77777777" w:rsidR="001B04AD" w:rsidRPr="00417295" w:rsidRDefault="00EB1A11" w:rsidP="00EB1A11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</w:t>
                </w:r>
              </w:p>
            </w:tc>
          </w:sdtContent>
        </w:sdt>
      </w:tr>
      <w:tr w:rsidR="001B04AD" w:rsidRPr="00417295" w14:paraId="0474163F" w14:textId="77777777" w:rsidTr="00823648">
        <w:trPr>
          <w:trHeight w:val="403"/>
        </w:trPr>
        <w:tc>
          <w:tcPr>
            <w:tcW w:w="263" w:type="pct"/>
            <w:tcBorders>
              <w:right w:val="single" w:sz="4" w:space="0" w:color="C0C0C0"/>
            </w:tcBorders>
            <w:vAlign w:val="center"/>
          </w:tcPr>
          <w:p w14:paraId="04741639" w14:textId="77777777" w:rsidR="001B04AD" w:rsidRPr="00417295" w:rsidRDefault="001B04AD" w:rsidP="00416910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Occupation</w:t>
            </w:r>
          </w:p>
        </w:tc>
        <w:sdt>
          <w:sdtPr>
            <w:rPr>
              <w:rFonts w:ascii="Aptos" w:hAnsi="Aptos"/>
              <w:sz w:val="20"/>
              <w:szCs w:val="20"/>
            </w:rPr>
            <w:id w:val="-557090705"/>
            <w:placeholder>
              <w:docPart w:val="48536EC61A244D2BB2CE4B15BE8FC3DB"/>
            </w:placeholder>
            <w:showingPlcHdr/>
            <w:text/>
          </w:sdtPr>
          <w:sdtEndPr/>
          <w:sdtContent>
            <w:tc>
              <w:tcPr>
                <w:tcW w:w="1514" w:type="pct"/>
                <w:gridSpan w:val="2"/>
                <w:tcBorders>
                  <w:left w:val="single" w:sz="4" w:space="0" w:color="C0C0C0"/>
                </w:tcBorders>
                <w:vAlign w:val="center"/>
              </w:tcPr>
              <w:p w14:paraId="0474163A" w14:textId="77777777" w:rsidR="001B04AD" w:rsidRPr="00417295" w:rsidRDefault="00EB1A11" w:rsidP="00EB1A11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</w:t>
                </w:r>
              </w:p>
            </w:tc>
          </w:sdtContent>
        </w:sdt>
        <w:tc>
          <w:tcPr>
            <w:tcW w:w="814" w:type="pct"/>
            <w:gridSpan w:val="9"/>
            <w:tcBorders>
              <w:left w:val="single" w:sz="4" w:space="0" w:color="C0C0C0"/>
            </w:tcBorders>
            <w:vAlign w:val="center"/>
          </w:tcPr>
          <w:p w14:paraId="0474163B" w14:textId="77777777" w:rsidR="001B04AD" w:rsidRPr="00417295" w:rsidRDefault="001B04AD" w:rsidP="0019779B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Place of Employment</w:t>
            </w:r>
          </w:p>
        </w:tc>
        <w:sdt>
          <w:sdtPr>
            <w:rPr>
              <w:rFonts w:ascii="Aptos" w:hAnsi="Aptos"/>
              <w:sz w:val="20"/>
              <w:szCs w:val="20"/>
            </w:rPr>
            <w:id w:val="-1735852255"/>
            <w:placeholder>
              <w:docPart w:val="CD6F4C4E2AB2413FA111A0EFA1E42880"/>
            </w:placeholder>
            <w:showingPlcHdr/>
            <w:text/>
          </w:sdtPr>
          <w:sdtEndPr/>
          <w:sdtContent>
            <w:tc>
              <w:tcPr>
                <w:tcW w:w="474" w:type="pct"/>
                <w:gridSpan w:val="9"/>
                <w:tcBorders>
                  <w:left w:val="single" w:sz="4" w:space="0" w:color="C0C0C0"/>
                </w:tcBorders>
                <w:vAlign w:val="center"/>
              </w:tcPr>
              <w:p w14:paraId="0474163C" w14:textId="77777777" w:rsidR="001B04AD" w:rsidRPr="00417295" w:rsidRDefault="00EB1A11" w:rsidP="00EB1A11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</w:t>
                </w:r>
              </w:p>
            </w:tc>
          </w:sdtContent>
        </w:sdt>
        <w:tc>
          <w:tcPr>
            <w:tcW w:w="287" w:type="pct"/>
            <w:gridSpan w:val="3"/>
            <w:tcBorders>
              <w:left w:val="single" w:sz="4" w:space="0" w:color="C0C0C0"/>
            </w:tcBorders>
            <w:vAlign w:val="center"/>
          </w:tcPr>
          <w:p w14:paraId="0474163D" w14:textId="77777777" w:rsidR="001B04AD" w:rsidRPr="00417295" w:rsidRDefault="001B04AD" w:rsidP="0019779B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Years Employed</w:t>
            </w:r>
          </w:p>
        </w:tc>
        <w:sdt>
          <w:sdtPr>
            <w:rPr>
              <w:rFonts w:ascii="Aptos" w:hAnsi="Aptos"/>
              <w:sz w:val="20"/>
              <w:szCs w:val="20"/>
            </w:rPr>
            <w:id w:val="-58020041"/>
            <w:placeholder>
              <w:docPart w:val="EB895028160A4E75982ED7D4780A84EB"/>
            </w:placeholder>
            <w:showingPlcHdr/>
            <w:text/>
          </w:sdtPr>
          <w:sdtEndPr/>
          <w:sdtContent>
            <w:tc>
              <w:tcPr>
                <w:tcW w:w="1647" w:type="pct"/>
                <w:tcBorders>
                  <w:left w:val="single" w:sz="4" w:space="0" w:color="C0C0C0"/>
                </w:tcBorders>
                <w:vAlign w:val="center"/>
              </w:tcPr>
              <w:p w14:paraId="0474163E" w14:textId="77777777" w:rsidR="001B04AD" w:rsidRPr="00417295" w:rsidRDefault="00EB1A11" w:rsidP="00EB1A11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</w:t>
                </w:r>
              </w:p>
            </w:tc>
          </w:sdtContent>
        </w:sdt>
      </w:tr>
      <w:tr w:rsidR="006D0B32" w:rsidRPr="00417295" w14:paraId="04741644" w14:textId="77777777" w:rsidTr="00823648">
        <w:trPr>
          <w:trHeight w:val="403"/>
        </w:trPr>
        <w:tc>
          <w:tcPr>
            <w:tcW w:w="2284" w:type="pct"/>
            <w:gridSpan w:val="8"/>
            <w:tcBorders>
              <w:right w:val="single" w:sz="4" w:space="0" w:color="C0C0C0"/>
            </w:tcBorders>
            <w:vAlign w:val="center"/>
          </w:tcPr>
          <w:p w14:paraId="04741640" w14:textId="77777777" w:rsidR="006D0B32" w:rsidRPr="00417295" w:rsidRDefault="006D0B32" w:rsidP="00416910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Number of dependent children in the family</w:t>
            </w:r>
          </w:p>
        </w:tc>
        <w:sdt>
          <w:sdtPr>
            <w:rPr>
              <w:rFonts w:ascii="Aptos" w:hAnsi="Aptos"/>
              <w:sz w:val="20"/>
              <w:szCs w:val="20"/>
            </w:rPr>
            <w:id w:val="1095748534"/>
            <w:placeholder>
              <w:docPart w:val="9A23CA3A615B4A67BB4E10006E5E5646"/>
            </w:placeholder>
            <w:showingPlcHdr/>
          </w:sdtPr>
          <w:sdtEndPr/>
          <w:sdtContent>
            <w:tc>
              <w:tcPr>
                <w:tcW w:w="497" w:type="pct"/>
                <w:gridSpan w:val="7"/>
                <w:tcBorders>
                  <w:left w:val="single" w:sz="4" w:space="0" w:color="C0C0C0"/>
                </w:tcBorders>
                <w:vAlign w:val="center"/>
              </w:tcPr>
              <w:p w14:paraId="04741641" w14:textId="77777777" w:rsidR="006D0B32" w:rsidRPr="00417295" w:rsidRDefault="001000D6" w:rsidP="001000D6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</w:t>
                </w:r>
              </w:p>
            </w:tc>
          </w:sdtContent>
        </w:sdt>
        <w:tc>
          <w:tcPr>
            <w:tcW w:w="337" w:type="pct"/>
            <w:gridSpan w:val="7"/>
            <w:tcBorders>
              <w:left w:val="single" w:sz="4" w:space="0" w:color="C0C0C0"/>
            </w:tcBorders>
            <w:vAlign w:val="center"/>
          </w:tcPr>
          <w:p w14:paraId="04741642" w14:textId="77777777" w:rsidR="006D0B32" w:rsidRPr="00417295" w:rsidRDefault="006D0B32" w:rsidP="0019779B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Other dependents</w:t>
            </w:r>
          </w:p>
        </w:tc>
        <w:sdt>
          <w:sdtPr>
            <w:rPr>
              <w:rFonts w:ascii="Aptos" w:hAnsi="Aptos"/>
              <w:sz w:val="20"/>
              <w:szCs w:val="20"/>
            </w:rPr>
            <w:id w:val="1967771109"/>
            <w:placeholder>
              <w:docPart w:val="C70A46647C454BE0BDED0999889246D2"/>
            </w:placeholder>
            <w:showingPlcHdr/>
            <w:text/>
          </w:sdtPr>
          <w:sdtEndPr/>
          <w:sdtContent>
            <w:tc>
              <w:tcPr>
                <w:tcW w:w="1882" w:type="pct"/>
                <w:gridSpan w:val="3"/>
                <w:tcBorders>
                  <w:left w:val="single" w:sz="4" w:space="0" w:color="C0C0C0"/>
                </w:tcBorders>
                <w:vAlign w:val="center"/>
              </w:tcPr>
              <w:p w14:paraId="04741643" w14:textId="77777777" w:rsidR="006D0B32" w:rsidRPr="00417295" w:rsidRDefault="001000D6" w:rsidP="001000D6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</w:t>
                </w:r>
              </w:p>
            </w:tc>
          </w:sdtContent>
        </w:sdt>
      </w:tr>
      <w:tr w:rsidR="006D0B32" w:rsidRPr="00417295" w14:paraId="04741647" w14:textId="77777777" w:rsidTr="00823648">
        <w:trPr>
          <w:trHeight w:val="403"/>
        </w:trPr>
        <w:tc>
          <w:tcPr>
            <w:tcW w:w="2984" w:type="pct"/>
            <w:gridSpan w:val="20"/>
            <w:vAlign w:val="center"/>
          </w:tcPr>
          <w:p w14:paraId="04741645" w14:textId="77777777" w:rsidR="006D0B32" w:rsidRPr="00417295" w:rsidRDefault="006D0B32" w:rsidP="0019779B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Dependent children who will be in post-high school institutions next year</w:t>
            </w:r>
          </w:p>
        </w:tc>
        <w:sdt>
          <w:sdtPr>
            <w:rPr>
              <w:rFonts w:ascii="Aptos" w:hAnsi="Aptos"/>
              <w:sz w:val="20"/>
              <w:szCs w:val="20"/>
            </w:rPr>
            <w:id w:val="1023900816"/>
            <w:placeholder>
              <w:docPart w:val="D6807F1BBD584275B44780AA66D21789"/>
            </w:placeholder>
            <w:showingPlcHdr/>
            <w:text/>
          </w:sdtPr>
          <w:sdtEndPr/>
          <w:sdtContent>
            <w:tc>
              <w:tcPr>
                <w:tcW w:w="2016" w:type="pct"/>
                <w:gridSpan w:val="5"/>
                <w:tcBorders>
                  <w:left w:val="single" w:sz="4" w:space="0" w:color="C0C0C0"/>
                </w:tcBorders>
                <w:vAlign w:val="center"/>
              </w:tcPr>
              <w:p w14:paraId="04741646" w14:textId="77777777" w:rsidR="006D0B32" w:rsidRPr="00417295" w:rsidRDefault="001000D6" w:rsidP="001000D6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</w:t>
                </w:r>
              </w:p>
            </w:tc>
          </w:sdtContent>
        </w:sdt>
      </w:tr>
      <w:tr w:rsidR="009D1DD1" w:rsidRPr="00417295" w14:paraId="04741649" w14:textId="77777777" w:rsidTr="00823648">
        <w:trPr>
          <w:trHeight w:val="403"/>
        </w:trPr>
        <w:tc>
          <w:tcPr>
            <w:tcW w:w="5000" w:type="pct"/>
            <w:gridSpan w:val="25"/>
            <w:vAlign w:val="center"/>
          </w:tcPr>
          <w:p w14:paraId="04741648" w14:textId="77777777" w:rsidR="009D1DD1" w:rsidRPr="00417295" w:rsidRDefault="009D1DD1" w:rsidP="009D1DD1">
            <w:pPr>
              <w:rPr>
                <w:rFonts w:ascii="Aptos" w:hAnsi="Aptos"/>
                <w:b/>
                <w:sz w:val="20"/>
                <w:szCs w:val="20"/>
              </w:rPr>
            </w:pPr>
            <w:r w:rsidRPr="00417295">
              <w:rPr>
                <w:rFonts w:ascii="Aptos" w:hAnsi="Aptos"/>
                <w:b/>
                <w:sz w:val="20"/>
                <w:szCs w:val="20"/>
              </w:rPr>
              <w:t xml:space="preserve">Please provide </w:t>
            </w:r>
            <w:r w:rsidR="00354EA5" w:rsidRPr="00417295">
              <w:rPr>
                <w:rFonts w:ascii="Aptos" w:hAnsi="Aptos"/>
                <w:b/>
                <w:sz w:val="20"/>
                <w:szCs w:val="20"/>
              </w:rPr>
              <w:t xml:space="preserve">a </w:t>
            </w:r>
            <w:r w:rsidRPr="00417295">
              <w:rPr>
                <w:rFonts w:ascii="Aptos" w:hAnsi="Aptos"/>
                <w:b/>
                <w:sz w:val="20"/>
                <w:szCs w:val="20"/>
              </w:rPr>
              <w:t>person to contact to clarify/verify applicant’s and parents’ data:</w:t>
            </w:r>
          </w:p>
        </w:tc>
      </w:tr>
      <w:tr w:rsidR="009D1DD1" w:rsidRPr="00417295" w14:paraId="0474164C" w14:textId="77777777" w:rsidTr="00823648">
        <w:trPr>
          <w:trHeight w:val="403"/>
        </w:trPr>
        <w:tc>
          <w:tcPr>
            <w:tcW w:w="404" w:type="pct"/>
            <w:gridSpan w:val="2"/>
            <w:vAlign w:val="center"/>
          </w:tcPr>
          <w:p w14:paraId="0474164A" w14:textId="77777777" w:rsidR="009D1DD1" w:rsidRPr="00417295" w:rsidRDefault="00354EA5" w:rsidP="009D1DD1">
            <w:pPr>
              <w:rPr>
                <w:rFonts w:ascii="Aptos" w:hAnsi="Aptos"/>
                <w:sz w:val="20"/>
                <w:szCs w:val="20"/>
              </w:rPr>
            </w:pPr>
            <w:r w:rsidRPr="00417295">
              <w:rPr>
                <w:rFonts w:ascii="Aptos" w:hAnsi="Aptos"/>
                <w:sz w:val="20"/>
                <w:szCs w:val="20"/>
              </w:rPr>
              <w:t>Name/Home or Mobile Phone:</w:t>
            </w:r>
          </w:p>
        </w:tc>
        <w:sdt>
          <w:sdtPr>
            <w:rPr>
              <w:rFonts w:ascii="Aptos" w:hAnsi="Aptos"/>
              <w:sz w:val="20"/>
              <w:szCs w:val="20"/>
            </w:rPr>
            <w:id w:val="-2016834733"/>
            <w:placeholder>
              <w:docPart w:val="22DE1D016EE54B388D9C115D53763CDA"/>
            </w:placeholder>
            <w:showingPlcHdr/>
            <w:text/>
          </w:sdtPr>
          <w:sdtEndPr/>
          <w:sdtContent>
            <w:tc>
              <w:tcPr>
                <w:tcW w:w="4596" w:type="pct"/>
                <w:gridSpan w:val="23"/>
                <w:vAlign w:val="center"/>
              </w:tcPr>
              <w:p w14:paraId="0474164B" w14:textId="77777777" w:rsidR="009D1DD1" w:rsidRPr="00417295" w:rsidRDefault="001000D6" w:rsidP="001000D6">
                <w:pPr>
                  <w:rPr>
                    <w:rFonts w:ascii="Aptos" w:hAnsi="Aptos"/>
                    <w:sz w:val="20"/>
                    <w:szCs w:val="20"/>
                  </w:rPr>
                </w:pPr>
                <w:r w:rsidRPr="00417295">
                  <w:rPr>
                    <w:rFonts w:ascii="Aptos" w:hAnsi="Aptos"/>
                    <w:sz w:val="20"/>
                    <w:szCs w:val="20"/>
                  </w:rPr>
                  <w:t xml:space="preserve">  </w:t>
                </w:r>
              </w:p>
            </w:tc>
          </w:sdtContent>
        </w:sdt>
      </w:tr>
    </w:tbl>
    <w:p w14:paraId="0474164D" w14:textId="77777777" w:rsidR="005F6E87" w:rsidRPr="00417295" w:rsidRDefault="005F6E87" w:rsidP="002A733C">
      <w:pPr>
        <w:rPr>
          <w:rFonts w:ascii="Aptos" w:hAnsi="Aptos"/>
          <w:sz w:val="20"/>
          <w:szCs w:val="20"/>
        </w:rPr>
      </w:pPr>
    </w:p>
    <w:p w14:paraId="0474164E" w14:textId="77777777" w:rsidR="00354EA5" w:rsidRPr="00417295" w:rsidRDefault="00354EA5" w:rsidP="002A733C">
      <w:pPr>
        <w:rPr>
          <w:rFonts w:ascii="Aptos" w:hAnsi="Aptos"/>
          <w:sz w:val="20"/>
          <w:szCs w:val="20"/>
        </w:rPr>
      </w:pPr>
    </w:p>
    <w:p w14:paraId="0474164F" w14:textId="77777777" w:rsidR="00354EA5" w:rsidRPr="00417295" w:rsidRDefault="00354EA5" w:rsidP="00354EA5">
      <w:pPr>
        <w:pStyle w:val="NoSpacing"/>
        <w:rPr>
          <w:rFonts w:ascii="Aptos" w:hAnsi="Aptos"/>
          <w:b/>
          <w:sz w:val="20"/>
          <w:szCs w:val="20"/>
        </w:rPr>
      </w:pPr>
    </w:p>
    <w:p w14:paraId="04741650" w14:textId="77777777" w:rsidR="00354EA5" w:rsidRPr="00417295" w:rsidRDefault="00354EA5" w:rsidP="00354EA5">
      <w:pPr>
        <w:pStyle w:val="NoSpacing"/>
        <w:rPr>
          <w:rFonts w:ascii="Aptos" w:hAnsi="Aptos"/>
          <w:sz w:val="20"/>
          <w:szCs w:val="20"/>
        </w:rPr>
      </w:pPr>
      <w:r w:rsidRPr="00417295">
        <w:rPr>
          <w:rFonts w:ascii="Aptos" w:hAnsi="Aptos"/>
          <w:b/>
          <w:sz w:val="20"/>
          <w:szCs w:val="20"/>
        </w:rPr>
        <w:t>To be completed by parent/guardian of the applicant, if applicable:</w:t>
      </w:r>
    </w:p>
    <w:p w14:paraId="04741651" w14:textId="77777777" w:rsidR="00354EA5" w:rsidRPr="00417295" w:rsidRDefault="00354EA5" w:rsidP="00354EA5">
      <w:pPr>
        <w:pStyle w:val="NoSpacing"/>
        <w:rPr>
          <w:rFonts w:ascii="Aptos" w:hAnsi="Aptos"/>
          <w:b/>
          <w:sz w:val="20"/>
          <w:szCs w:val="20"/>
        </w:rPr>
      </w:pPr>
    </w:p>
    <w:p w14:paraId="04741652" w14:textId="706D481E" w:rsidR="00BF7251" w:rsidRPr="00417295" w:rsidRDefault="00354EA5" w:rsidP="00BF7251">
      <w:pPr>
        <w:pStyle w:val="NoSpacing"/>
        <w:rPr>
          <w:rFonts w:ascii="Aptos" w:hAnsi="Aptos"/>
          <w:sz w:val="20"/>
          <w:szCs w:val="20"/>
        </w:rPr>
      </w:pPr>
      <w:r w:rsidRPr="00417295">
        <w:rPr>
          <w:rFonts w:ascii="Aptos" w:hAnsi="Aptos"/>
          <w:sz w:val="20"/>
          <w:szCs w:val="20"/>
        </w:rPr>
        <w:t xml:space="preserve">It is my understanding that financial need is one of the criteria used in selecting the recipient of a </w:t>
      </w:r>
      <w:r w:rsidR="00BF7251" w:rsidRPr="00417295">
        <w:rPr>
          <w:rFonts w:ascii="Aptos" w:hAnsi="Aptos"/>
          <w:b/>
          <w:i/>
          <w:sz w:val="20"/>
          <w:szCs w:val="20"/>
        </w:rPr>
        <w:t xml:space="preserve">UPAA-W </w:t>
      </w:r>
      <w:r w:rsidR="00BB0519" w:rsidRPr="00417295">
        <w:rPr>
          <w:rFonts w:ascii="Aptos" w:hAnsi="Aptos"/>
          <w:b/>
          <w:i/>
          <w:sz w:val="20"/>
          <w:szCs w:val="20"/>
        </w:rPr>
        <w:t>College</w:t>
      </w:r>
      <w:r w:rsidRPr="00417295">
        <w:rPr>
          <w:rFonts w:ascii="Aptos" w:hAnsi="Aptos"/>
          <w:b/>
          <w:i/>
          <w:sz w:val="20"/>
          <w:szCs w:val="20"/>
        </w:rPr>
        <w:t xml:space="preserve"> Scholarship</w:t>
      </w:r>
      <w:r w:rsidRPr="00417295">
        <w:rPr>
          <w:rFonts w:ascii="Aptos" w:hAnsi="Aptos"/>
          <w:sz w:val="20"/>
          <w:szCs w:val="20"/>
        </w:rPr>
        <w:t xml:space="preserve">. For the express purpose of qualifying for such a scholarship on behalf of my son/daughter, I hereby declare to you the following statement of my financial condition as of the </w:t>
      </w:r>
      <w:sdt>
        <w:sdtPr>
          <w:rPr>
            <w:rFonts w:ascii="Aptos" w:hAnsi="Aptos"/>
            <w:sz w:val="20"/>
            <w:szCs w:val="20"/>
          </w:rPr>
          <w:id w:val="1401252086"/>
          <w:placeholder>
            <w:docPart w:val="DefaultPlaceholder_1081868574"/>
          </w:placeholder>
          <w:text/>
        </w:sdtPr>
        <w:sdtEndPr/>
        <w:sdtContent>
          <w:r w:rsidRPr="00417295">
            <w:rPr>
              <w:rFonts w:ascii="Aptos" w:hAnsi="Aptos"/>
              <w:sz w:val="20"/>
              <w:szCs w:val="20"/>
            </w:rPr>
            <w:t>______</w:t>
          </w:r>
          <w:r w:rsidR="00BC08A8" w:rsidRPr="00417295">
            <w:rPr>
              <w:rFonts w:ascii="Aptos" w:hAnsi="Aptos"/>
              <w:sz w:val="20"/>
              <w:szCs w:val="20"/>
            </w:rPr>
            <w:t>_______</w:t>
          </w:r>
        </w:sdtContent>
      </w:sdt>
      <w:r w:rsidRPr="00417295">
        <w:rPr>
          <w:rFonts w:ascii="Aptos" w:hAnsi="Aptos"/>
          <w:sz w:val="20"/>
          <w:szCs w:val="20"/>
        </w:rPr>
        <w:t xml:space="preserve">  and as to other facts relating thereto, all of which I hereby guarantee to be true and correct</w:t>
      </w:r>
      <w:proofErr w:type="gramStart"/>
      <w:r w:rsidRPr="00417295">
        <w:rPr>
          <w:rFonts w:ascii="Aptos" w:hAnsi="Aptos"/>
          <w:sz w:val="20"/>
          <w:szCs w:val="20"/>
        </w:rPr>
        <w:t xml:space="preserve">. </w:t>
      </w:r>
      <w:r w:rsidR="00BF7251" w:rsidRPr="00417295">
        <w:rPr>
          <w:rFonts w:ascii="Aptos" w:hAnsi="Aptos"/>
          <w:sz w:val="20"/>
          <w:szCs w:val="20"/>
        </w:rPr>
        <w:t>.</w:t>
      </w:r>
      <w:proofErr w:type="gramEnd"/>
      <w:r w:rsidR="00BF7251" w:rsidRPr="00417295">
        <w:rPr>
          <w:rFonts w:ascii="Aptos" w:hAnsi="Aptos"/>
          <w:sz w:val="20"/>
          <w:szCs w:val="20"/>
        </w:rPr>
        <w:t xml:space="preserve"> I agree to notify the UPAA</w:t>
      </w:r>
      <w:r w:rsidR="00BB0519" w:rsidRPr="00417295">
        <w:rPr>
          <w:rFonts w:ascii="Aptos" w:hAnsi="Aptos"/>
          <w:sz w:val="20"/>
          <w:szCs w:val="20"/>
        </w:rPr>
        <w:t>-</w:t>
      </w:r>
      <w:r w:rsidR="00BF7251" w:rsidRPr="00417295">
        <w:rPr>
          <w:rFonts w:ascii="Aptos" w:hAnsi="Aptos"/>
          <w:sz w:val="20"/>
          <w:szCs w:val="20"/>
        </w:rPr>
        <w:t>W of any</w:t>
      </w:r>
      <w:r w:rsidR="00340AFF">
        <w:rPr>
          <w:rFonts w:ascii="Aptos" w:hAnsi="Aptos"/>
          <w:sz w:val="20"/>
          <w:szCs w:val="20"/>
        </w:rPr>
        <w:t xml:space="preserve"> recent c</w:t>
      </w:r>
      <w:r w:rsidR="00BF7251" w:rsidRPr="00417295">
        <w:rPr>
          <w:rFonts w:ascii="Aptos" w:hAnsi="Aptos"/>
          <w:sz w:val="20"/>
          <w:szCs w:val="20"/>
        </w:rPr>
        <w:t>hanges in my financial conditions</w:t>
      </w:r>
      <w:r w:rsidR="003318D2" w:rsidRPr="00417295">
        <w:rPr>
          <w:rFonts w:ascii="Aptos" w:hAnsi="Aptos"/>
          <w:b/>
          <w:bCs/>
          <w:sz w:val="20"/>
          <w:szCs w:val="20"/>
        </w:rPr>
        <w:t>.</w:t>
      </w:r>
    </w:p>
    <w:p w14:paraId="04741653" w14:textId="77777777" w:rsidR="00354EA5" w:rsidRPr="00417295" w:rsidRDefault="00354EA5" w:rsidP="00354EA5">
      <w:pPr>
        <w:pStyle w:val="NoSpacing"/>
        <w:rPr>
          <w:rFonts w:ascii="Aptos" w:hAnsi="Aptos"/>
          <w:sz w:val="20"/>
          <w:szCs w:val="20"/>
        </w:rPr>
      </w:pPr>
    </w:p>
    <w:p w14:paraId="04741654" w14:textId="77777777" w:rsidR="00354EA5" w:rsidRPr="00417295" w:rsidRDefault="00354EA5" w:rsidP="00354EA5">
      <w:pPr>
        <w:pStyle w:val="NoSpacing"/>
        <w:rPr>
          <w:rFonts w:ascii="Aptos" w:hAnsi="Aptos"/>
          <w:sz w:val="20"/>
          <w:szCs w:val="20"/>
        </w:rPr>
      </w:pPr>
    </w:p>
    <w:p w14:paraId="04741655" w14:textId="77777777" w:rsidR="00354EA5" w:rsidRPr="00417295" w:rsidRDefault="00354EA5" w:rsidP="00354EA5">
      <w:pPr>
        <w:pStyle w:val="NoSpacing"/>
        <w:rPr>
          <w:rFonts w:ascii="Aptos" w:hAnsi="Aptos"/>
          <w:sz w:val="20"/>
          <w:szCs w:val="20"/>
        </w:rPr>
      </w:pPr>
      <w:r w:rsidRPr="00417295">
        <w:rPr>
          <w:rFonts w:ascii="Aptos" w:hAnsi="Aptos"/>
          <w:sz w:val="20"/>
          <w:szCs w:val="20"/>
        </w:rPr>
        <w:t xml:space="preserve">Date </w:t>
      </w:r>
      <w:sdt>
        <w:sdtPr>
          <w:rPr>
            <w:rFonts w:ascii="Aptos" w:hAnsi="Aptos"/>
            <w:sz w:val="20"/>
            <w:szCs w:val="20"/>
          </w:rPr>
          <w:id w:val="1498918982"/>
          <w:placeholder>
            <w:docPart w:val="DefaultPlaceholder_1081868576"/>
          </w:placeholder>
          <w:date>
            <w:dateFormat w:val="M/d/yyyy"/>
            <w:lid w:val="en-US"/>
            <w:storeMappedDataAs w:val="dateTime"/>
            <w:calendar w:val="gregorian"/>
          </w:date>
        </w:sdtPr>
        <w:sdtEndPr/>
        <w:sdtContent>
          <w:r w:rsidRPr="00417295">
            <w:rPr>
              <w:rFonts w:ascii="Aptos" w:hAnsi="Aptos"/>
              <w:sz w:val="20"/>
              <w:szCs w:val="20"/>
            </w:rPr>
            <w:t>____________</w:t>
          </w:r>
        </w:sdtContent>
      </w:sdt>
    </w:p>
    <w:p w14:paraId="04741656" w14:textId="77777777" w:rsidR="00354EA5" w:rsidRPr="00417295" w:rsidRDefault="00354EA5" w:rsidP="00354EA5">
      <w:pPr>
        <w:pStyle w:val="NoSpacing"/>
        <w:rPr>
          <w:rFonts w:ascii="Aptos" w:hAnsi="Aptos"/>
          <w:sz w:val="20"/>
          <w:szCs w:val="20"/>
        </w:rPr>
      </w:pPr>
    </w:p>
    <w:p w14:paraId="04741657" w14:textId="77777777" w:rsidR="00354EA5" w:rsidRPr="00417295" w:rsidRDefault="00354EA5" w:rsidP="00354EA5">
      <w:pPr>
        <w:pStyle w:val="NoSpacing"/>
        <w:rPr>
          <w:rFonts w:ascii="Aptos" w:hAnsi="Aptos"/>
          <w:sz w:val="20"/>
          <w:szCs w:val="20"/>
        </w:rPr>
      </w:pPr>
      <w:r w:rsidRPr="00417295">
        <w:rPr>
          <w:rFonts w:ascii="Aptos" w:hAnsi="Aptos"/>
          <w:sz w:val="20"/>
          <w:szCs w:val="20"/>
        </w:rPr>
        <w:t>Parent/Guardian Signature: ________________________________________________</w:t>
      </w:r>
    </w:p>
    <w:p w14:paraId="04741658" w14:textId="77777777" w:rsidR="00354EA5" w:rsidRPr="00417295" w:rsidRDefault="00354EA5" w:rsidP="00354EA5">
      <w:pPr>
        <w:pStyle w:val="NoSpacing"/>
        <w:rPr>
          <w:rFonts w:ascii="Aptos" w:hAnsi="Aptos"/>
          <w:sz w:val="20"/>
          <w:szCs w:val="20"/>
        </w:rPr>
      </w:pPr>
      <w:r w:rsidRPr="00417295">
        <w:rPr>
          <w:rFonts w:ascii="Aptos" w:hAnsi="Aptos"/>
          <w:sz w:val="20"/>
          <w:szCs w:val="20"/>
        </w:rPr>
        <w:tab/>
      </w:r>
      <w:r w:rsidRPr="00417295">
        <w:rPr>
          <w:rFonts w:ascii="Aptos" w:hAnsi="Aptos"/>
          <w:sz w:val="20"/>
          <w:szCs w:val="20"/>
        </w:rPr>
        <w:tab/>
      </w:r>
      <w:r w:rsidRPr="00417295">
        <w:rPr>
          <w:rFonts w:ascii="Aptos" w:hAnsi="Aptos"/>
          <w:sz w:val="20"/>
          <w:szCs w:val="20"/>
        </w:rPr>
        <w:tab/>
      </w:r>
      <w:r w:rsidRPr="00417295">
        <w:rPr>
          <w:rFonts w:ascii="Aptos" w:hAnsi="Aptos"/>
          <w:sz w:val="20"/>
          <w:szCs w:val="20"/>
        </w:rPr>
        <w:tab/>
      </w:r>
      <w:r w:rsidRPr="00417295">
        <w:rPr>
          <w:rFonts w:ascii="Aptos" w:hAnsi="Aptos"/>
          <w:sz w:val="20"/>
          <w:szCs w:val="20"/>
        </w:rPr>
        <w:tab/>
      </w:r>
      <w:r w:rsidRPr="00417295">
        <w:rPr>
          <w:rFonts w:ascii="Aptos" w:hAnsi="Aptos"/>
          <w:sz w:val="20"/>
          <w:szCs w:val="20"/>
        </w:rPr>
        <w:tab/>
      </w:r>
      <w:r w:rsidRPr="00417295">
        <w:rPr>
          <w:rFonts w:ascii="Aptos" w:hAnsi="Aptos"/>
          <w:sz w:val="20"/>
          <w:szCs w:val="20"/>
        </w:rPr>
        <w:tab/>
      </w:r>
      <w:r w:rsidRPr="00417295">
        <w:rPr>
          <w:rFonts w:ascii="Aptos" w:hAnsi="Aptos"/>
          <w:sz w:val="20"/>
          <w:szCs w:val="20"/>
        </w:rPr>
        <w:tab/>
      </w:r>
      <w:r w:rsidRPr="00417295">
        <w:rPr>
          <w:rFonts w:ascii="Aptos" w:hAnsi="Aptos"/>
          <w:sz w:val="20"/>
          <w:szCs w:val="20"/>
        </w:rPr>
        <w:tab/>
      </w:r>
    </w:p>
    <w:p w14:paraId="04741659" w14:textId="77777777" w:rsidR="00354EA5" w:rsidRPr="00417295" w:rsidRDefault="00354EA5" w:rsidP="00354EA5">
      <w:pPr>
        <w:pStyle w:val="NoSpacing"/>
        <w:rPr>
          <w:rFonts w:ascii="Aptos" w:hAnsi="Aptos"/>
          <w:sz w:val="20"/>
          <w:szCs w:val="20"/>
        </w:rPr>
      </w:pPr>
      <w:r w:rsidRPr="00417295">
        <w:rPr>
          <w:rFonts w:ascii="Aptos" w:hAnsi="Aptos"/>
          <w:sz w:val="20"/>
          <w:szCs w:val="20"/>
        </w:rPr>
        <w:tab/>
      </w:r>
      <w:r w:rsidRPr="00417295">
        <w:rPr>
          <w:rFonts w:ascii="Aptos" w:hAnsi="Aptos"/>
          <w:sz w:val="20"/>
          <w:szCs w:val="20"/>
        </w:rPr>
        <w:tab/>
      </w:r>
      <w:r w:rsidRPr="00417295">
        <w:rPr>
          <w:rFonts w:ascii="Aptos" w:hAnsi="Aptos"/>
          <w:sz w:val="20"/>
          <w:szCs w:val="20"/>
        </w:rPr>
        <w:tab/>
      </w:r>
      <w:r w:rsidRPr="00417295">
        <w:rPr>
          <w:rFonts w:ascii="Aptos" w:hAnsi="Aptos"/>
          <w:sz w:val="20"/>
          <w:szCs w:val="20"/>
        </w:rPr>
        <w:tab/>
      </w:r>
      <w:r w:rsidRPr="00417295">
        <w:rPr>
          <w:rFonts w:ascii="Aptos" w:hAnsi="Aptos"/>
          <w:sz w:val="20"/>
          <w:szCs w:val="20"/>
        </w:rPr>
        <w:tab/>
      </w:r>
      <w:r w:rsidRPr="00417295">
        <w:rPr>
          <w:rFonts w:ascii="Aptos" w:hAnsi="Aptos"/>
          <w:sz w:val="20"/>
          <w:szCs w:val="20"/>
        </w:rPr>
        <w:tab/>
      </w:r>
    </w:p>
    <w:p w14:paraId="32F07022" w14:textId="48816EB1" w:rsidR="00913FAE" w:rsidRPr="00417295" w:rsidRDefault="00354EA5" w:rsidP="00354EA5">
      <w:pPr>
        <w:pStyle w:val="NoSpacing"/>
        <w:rPr>
          <w:rFonts w:ascii="Aptos" w:hAnsi="Aptos"/>
          <w:b/>
          <w:sz w:val="20"/>
          <w:szCs w:val="20"/>
        </w:rPr>
      </w:pPr>
      <w:r w:rsidRPr="00417295">
        <w:rPr>
          <w:rFonts w:ascii="Aptos" w:hAnsi="Aptos"/>
          <w:b/>
          <w:sz w:val="20"/>
          <w:szCs w:val="20"/>
        </w:rPr>
        <w:t xml:space="preserve">Please attach </w:t>
      </w:r>
      <w:r w:rsidR="0075433A" w:rsidRPr="00417295">
        <w:rPr>
          <w:rFonts w:ascii="Aptos" w:hAnsi="Aptos"/>
          <w:b/>
          <w:sz w:val="20"/>
          <w:szCs w:val="20"/>
        </w:rPr>
        <w:t>at least 1 o</w:t>
      </w:r>
      <w:r w:rsidR="00913FAE" w:rsidRPr="00417295">
        <w:rPr>
          <w:rFonts w:ascii="Aptos" w:hAnsi="Aptos"/>
          <w:b/>
          <w:sz w:val="20"/>
          <w:szCs w:val="20"/>
        </w:rPr>
        <w:t xml:space="preserve">f the </w:t>
      </w:r>
      <w:r w:rsidR="004F7A3F" w:rsidRPr="00417295">
        <w:rPr>
          <w:rFonts w:ascii="Aptos" w:hAnsi="Aptos"/>
          <w:b/>
          <w:sz w:val="20"/>
          <w:szCs w:val="20"/>
        </w:rPr>
        <w:t xml:space="preserve">following </w:t>
      </w:r>
      <w:r w:rsidR="00913FAE" w:rsidRPr="00417295">
        <w:rPr>
          <w:rFonts w:ascii="Aptos" w:hAnsi="Aptos"/>
          <w:b/>
          <w:sz w:val="20"/>
          <w:szCs w:val="20"/>
        </w:rPr>
        <w:t>forms</w:t>
      </w:r>
      <w:r w:rsidR="000D4053" w:rsidRPr="00417295">
        <w:rPr>
          <w:rFonts w:ascii="Aptos" w:hAnsi="Aptos"/>
          <w:b/>
          <w:sz w:val="20"/>
          <w:szCs w:val="20"/>
        </w:rPr>
        <w:t xml:space="preserve"> to prove financial need</w:t>
      </w:r>
      <w:r w:rsidR="00913FAE" w:rsidRPr="00417295">
        <w:rPr>
          <w:rFonts w:ascii="Aptos" w:hAnsi="Aptos"/>
          <w:b/>
          <w:sz w:val="20"/>
          <w:szCs w:val="20"/>
        </w:rPr>
        <w:t>:</w:t>
      </w:r>
    </w:p>
    <w:p w14:paraId="0474165A" w14:textId="7F64ECDD" w:rsidR="00354EA5" w:rsidRPr="00417295" w:rsidRDefault="00354EA5" w:rsidP="00031963">
      <w:pPr>
        <w:pStyle w:val="NoSpacing"/>
        <w:numPr>
          <w:ilvl w:val="0"/>
          <w:numId w:val="11"/>
        </w:numPr>
        <w:rPr>
          <w:rFonts w:ascii="Aptos" w:hAnsi="Aptos"/>
          <w:sz w:val="20"/>
          <w:szCs w:val="20"/>
        </w:rPr>
      </w:pPr>
      <w:r w:rsidRPr="00417295">
        <w:rPr>
          <w:rFonts w:ascii="Aptos" w:hAnsi="Aptos"/>
          <w:b/>
          <w:sz w:val="20"/>
          <w:szCs w:val="20"/>
        </w:rPr>
        <w:t xml:space="preserve">1040 Tax Return </w:t>
      </w:r>
      <w:r w:rsidR="0008523A" w:rsidRPr="00417295">
        <w:rPr>
          <w:rFonts w:ascii="Aptos" w:hAnsi="Aptos"/>
          <w:b/>
          <w:sz w:val="20"/>
          <w:szCs w:val="20"/>
        </w:rPr>
        <w:t xml:space="preserve">from previous year </w:t>
      </w:r>
      <w:r w:rsidRPr="00417295">
        <w:rPr>
          <w:rFonts w:ascii="Aptos" w:hAnsi="Aptos"/>
          <w:b/>
          <w:sz w:val="20"/>
          <w:szCs w:val="20"/>
        </w:rPr>
        <w:t>with your application</w:t>
      </w:r>
    </w:p>
    <w:p w14:paraId="0474165B" w14:textId="3171BF20" w:rsidR="00BB0519" w:rsidRPr="00417295" w:rsidRDefault="00031963" w:rsidP="00031963">
      <w:pPr>
        <w:pStyle w:val="NoSpacing"/>
        <w:numPr>
          <w:ilvl w:val="0"/>
          <w:numId w:val="11"/>
        </w:numPr>
        <w:rPr>
          <w:rFonts w:ascii="Aptos" w:hAnsi="Aptos"/>
          <w:b/>
          <w:sz w:val="20"/>
          <w:szCs w:val="20"/>
        </w:rPr>
      </w:pPr>
      <w:r w:rsidRPr="00417295">
        <w:rPr>
          <w:rFonts w:ascii="Aptos" w:hAnsi="Aptos"/>
          <w:b/>
          <w:sz w:val="20"/>
          <w:szCs w:val="20"/>
        </w:rPr>
        <w:t>O</w:t>
      </w:r>
      <w:r w:rsidR="00BB0519" w:rsidRPr="00417295">
        <w:rPr>
          <w:rFonts w:ascii="Aptos" w:hAnsi="Aptos"/>
          <w:b/>
          <w:sz w:val="20"/>
          <w:szCs w:val="20"/>
        </w:rPr>
        <w:t>fficial FAFSA-determined EFC and COA</w:t>
      </w:r>
    </w:p>
    <w:p w14:paraId="0474165C" w14:textId="77777777" w:rsidR="00354EA5" w:rsidRPr="00417295" w:rsidRDefault="00354EA5" w:rsidP="00354EA5">
      <w:pPr>
        <w:pStyle w:val="NoSpacing"/>
        <w:rPr>
          <w:rFonts w:ascii="Aptos" w:hAnsi="Aptos"/>
          <w:sz w:val="20"/>
          <w:szCs w:val="20"/>
        </w:rPr>
      </w:pPr>
    </w:p>
    <w:p w14:paraId="0474165D" w14:textId="77777777" w:rsidR="00BB0519" w:rsidRPr="00417295" w:rsidRDefault="00354EA5" w:rsidP="00BB0519">
      <w:pPr>
        <w:pStyle w:val="NoSpacing"/>
        <w:rPr>
          <w:rFonts w:ascii="Aptos" w:hAnsi="Aptos"/>
          <w:sz w:val="20"/>
          <w:szCs w:val="20"/>
        </w:rPr>
      </w:pPr>
      <w:r w:rsidRPr="00417295">
        <w:rPr>
          <w:rFonts w:ascii="Aptos" w:hAnsi="Aptos"/>
          <w:sz w:val="20"/>
          <w:szCs w:val="20"/>
        </w:rPr>
        <w:t>Is there a person or trust that will be contributing financially to the applicant’s education (i.e. under the terms of a divorce decree, a trust or other arrangements)?  Please describe.</w:t>
      </w:r>
      <w:r w:rsidR="00BB0519" w:rsidRPr="00417295">
        <w:rPr>
          <w:rFonts w:ascii="Aptos" w:hAnsi="Aptos"/>
          <w:sz w:val="20"/>
          <w:szCs w:val="20"/>
        </w:rPr>
        <w:t xml:space="preserve"> Please state any unusual circumstances affecting your financial status.</w:t>
      </w:r>
    </w:p>
    <w:sdt>
      <w:sdtPr>
        <w:rPr>
          <w:rFonts w:ascii="Aptos" w:hAnsi="Aptos"/>
          <w:sz w:val="20"/>
          <w:szCs w:val="20"/>
        </w:rPr>
        <w:id w:val="1420673370"/>
        <w:placeholder>
          <w:docPart w:val="06AD2CF90EED49B0A19B6391109BDFE5"/>
        </w:placeholder>
        <w:showingPlcHdr/>
        <w:text/>
      </w:sdtPr>
      <w:sdtEndPr/>
      <w:sdtContent>
        <w:p w14:paraId="0474165E" w14:textId="77777777" w:rsidR="00354EA5" w:rsidRPr="00417295" w:rsidRDefault="001000D6" w:rsidP="00354EA5">
          <w:pPr>
            <w:pStyle w:val="NoSpacing"/>
            <w:rPr>
              <w:rFonts w:ascii="Aptos" w:hAnsi="Aptos"/>
              <w:sz w:val="20"/>
              <w:szCs w:val="20"/>
            </w:rPr>
          </w:pPr>
          <w:r w:rsidRPr="00417295">
            <w:rPr>
              <w:rFonts w:ascii="Aptos" w:hAnsi="Aptos"/>
              <w:sz w:val="20"/>
              <w:szCs w:val="20"/>
            </w:rPr>
            <w:t xml:space="preserve">  </w:t>
          </w:r>
        </w:p>
      </w:sdtContent>
    </w:sdt>
    <w:p w14:paraId="0474165F" w14:textId="77777777" w:rsidR="00932B6A" w:rsidRPr="00417295" w:rsidRDefault="00932B6A" w:rsidP="008E2ED5">
      <w:pPr>
        <w:pStyle w:val="NoSpacing"/>
        <w:rPr>
          <w:rFonts w:ascii="Aptos" w:hAnsi="Aptos"/>
          <w:sz w:val="20"/>
          <w:szCs w:val="20"/>
        </w:rPr>
      </w:pPr>
    </w:p>
    <w:p w14:paraId="04741660" w14:textId="77777777" w:rsidR="001000D6" w:rsidRPr="00417295" w:rsidRDefault="001000D6" w:rsidP="00354EA5">
      <w:pPr>
        <w:pStyle w:val="NoSpacing"/>
        <w:rPr>
          <w:rFonts w:ascii="Aptos" w:hAnsi="Aptos"/>
          <w:sz w:val="20"/>
          <w:szCs w:val="20"/>
        </w:rPr>
      </w:pPr>
    </w:p>
    <w:p w14:paraId="04741661" w14:textId="148A2110" w:rsidR="00354EA5" w:rsidRPr="00417295" w:rsidRDefault="00354EA5" w:rsidP="00354EA5">
      <w:pPr>
        <w:pStyle w:val="NoSpacing"/>
        <w:rPr>
          <w:rFonts w:ascii="Aptos" w:hAnsi="Aptos"/>
          <w:sz w:val="20"/>
          <w:szCs w:val="20"/>
        </w:rPr>
      </w:pPr>
      <w:r w:rsidRPr="00417295">
        <w:rPr>
          <w:rFonts w:ascii="Aptos" w:hAnsi="Aptos"/>
          <w:sz w:val="20"/>
          <w:szCs w:val="20"/>
        </w:rPr>
        <w:t xml:space="preserve">I solemnly affirm that to the best of my ability, the information given is correct. I have not been convicted of a misdemeanor or felony crime. I will notify </w:t>
      </w:r>
      <w:r w:rsidR="007B49C1" w:rsidRPr="00417295">
        <w:rPr>
          <w:rFonts w:ascii="Aptos" w:hAnsi="Aptos"/>
          <w:sz w:val="20"/>
          <w:szCs w:val="20"/>
        </w:rPr>
        <w:t xml:space="preserve">Joselito </w:t>
      </w:r>
      <w:r w:rsidR="0095794D" w:rsidRPr="00417295">
        <w:rPr>
          <w:rFonts w:ascii="Aptos" w:hAnsi="Aptos"/>
          <w:sz w:val="20"/>
          <w:szCs w:val="20"/>
        </w:rPr>
        <w:t>U</w:t>
      </w:r>
      <w:r w:rsidR="002460A6" w:rsidRPr="00417295">
        <w:rPr>
          <w:rFonts w:ascii="Aptos" w:hAnsi="Aptos"/>
          <w:sz w:val="20"/>
          <w:szCs w:val="20"/>
        </w:rPr>
        <w:t>.</w:t>
      </w:r>
      <w:r w:rsidR="008E1244" w:rsidRPr="00417295">
        <w:rPr>
          <w:rFonts w:ascii="Aptos" w:hAnsi="Aptos"/>
          <w:sz w:val="20"/>
          <w:szCs w:val="20"/>
        </w:rPr>
        <w:t xml:space="preserve"> </w:t>
      </w:r>
      <w:r w:rsidR="007B49C1" w:rsidRPr="00417295">
        <w:rPr>
          <w:rFonts w:ascii="Aptos" w:hAnsi="Aptos"/>
          <w:sz w:val="20"/>
          <w:szCs w:val="20"/>
        </w:rPr>
        <w:t>Conti</w:t>
      </w:r>
      <w:r w:rsidRPr="00417295">
        <w:rPr>
          <w:rFonts w:ascii="Aptos" w:hAnsi="Aptos"/>
          <w:sz w:val="20"/>
          <w:szCs w:val="20"/>
        </w:rPr>
        <w:t xml:space="preserve"> of the UPAA</w:t>
      </w:r>
      <w:r w:rsidR="00395F7B" w:rsidRPr="00417295">
        <w:rPr>
          <w:rFonts w:ascii="Aptos" w:hAnsi="Aptos"/>
          <w:sz w:val="20"/>
          <w:szCs w:val="20"/>
        </w:rPr>
        <w:t>-</w:t>
      </w:r>
      <w:r w:rsidRPr="00417295">
        <w:rPr>
          <w:rFonts w:ascii="Aptos" w:hAnsi="Aptos"/>
          <w:sz w:val="20"/>
          <w:szCs w:val="20"/>
        </w:rPr>
        <w:t>W if I receive additional grants/scholarships after this application has been submitted.</w:t>
      </w:r>
    </w:p>
    <w:p w14:paraId="04741662" w14:textId="77777777" w:rsidR="00354EA5" w:rsidRPr="00417295" w:rsidRDefault="00354EA5" w:rsidP="00354EA5">
      <w:pPr>
        <w:pStyle w:val="NoSpacing"/>
        <w:rPr>
          <w:rFonts w:ascii="Aptos" w:hAnsi="Aptos"/>
          <w:sz w:val="20"/>
          <w:szCs w:val="20"/>
        </w:rPr>
      </w:pPr>
    </w:p>
    <w:p w14:paraId="04741663" w14:textId="77777777" w:rsidR="00354EA5" w:rsidRPr="00417295" w:rsidRDefault="00354EA5" w:rsidP="00354EA5">
      <w:pPr>
        <w:pStyle w:val="NoSpacing"/>
        <w:rPr>
          <w:rFonts w:ascii="Aptos" w:hAnsi="Aptos"/>
          <w:sz w:val="20"/>
          <w:szCs w:val="20"/>
        </w:rPr>
      </w:pPr>
    </w:p>
    <w:p w14:paraId="04741664" w14:textId="77777777" w:rsidR="00354EA5" w:rsidRPr="00417295" w:rsidRDefault="00354EA5" w:rsidP="00354EA5">
      <w:pPr>
        <w:pStyle w:val="NoSpacing"/>
        <w:rPr>
          <w:rFonts w:ascii="Aptos" w:hAnsi="Aptos"/>
          <w:sz w:val="20"/>
          <w:szCs w:val="20"/>
        </w:rPr>
      </w:pPr>
      <w:r w:rsidRPr="00417295">
        <w:rPr>
          <w:rFonts w:ascii="Aptos" w:hAnsi="Aptos"/>
          <w:sz w:val="20"/>
          <w:szCs w:val="20"/>
        </w:rPr>
        <w:t xml:space="preserve">Date </w:t>
      </w:r>
      <w:sdt>
        <w:sdtPr>
          <w:rPr>
            <w:rFonts w:ascii="Aptos" w:hAnsi="Aptos"/>
            <w:sz w:val="20"/>
            <w:szCs w:val="20"/>
          </w:rPr>
          <w:id w:val="-437067697"/>
          <w:placeholder>
            <w:docPart w:val="DefaultPlaceholder_1081868576"/>
          </w:placeholder>
          <w:date>
            <w:dateFormat w:val="M/d/yyyy"/>
            <w:lid w:val="en-US"/>
            <w:storeMappedDataAs w:val="dateTime"/>
            <w:calendar w:val="gregorian"/>
          </w:date>
        </w:sdtPr>
        <w:sdtEndPr/>
        <w:sdtContent>
          <w:r w:rsidRPr="00417295">
            <w:rPr>
              <w:rFonts w:ascii="Aptos" w:hAnsi="Aptos"/>
              <w:sz w:val="20"/>
              <w:szCs w:val="20"/>
            </w:rPr>
            <w:t>__________</w:t>
          </w:r>
        </w:sdtContent>
      </w:sdt>
      <w:r w:rsidRPr="00417295">
        <w:rPr>
          <w:rFonts w:ascii="Aptos" w:hAnsi="Aptos"/>
          <w:sz w:val="20"/>
          <w:szCs w:val="20"/>
        </w:rPr>
        <w:t xml:space="preserve"> </w:t>
      </w:r>
      <w:r w:rsidR="008E2ED5" w:rsidRPr="00417295">
        <w:rPr>
          <w:rFonts w:ascii="Aptos" w:hAnsi="Aptos"/>
          <w:sz w:val="20"/>
          <w:szCs w:val="20"/>
        </w:rPr>
        <w:tab/>
      </w:r>
      <w:r w:rsidRPr="00417295">
        <w:rPr>
          <w:rFonts w:ascii="Aptos" w:hAnsi="Aptos"/>
          <w:sz w:val="20"/>
          <w:szCs w:val="20"/>
        </w:rPr>
        <w:t xml:space="preserve">Applicant’s Signature </w:t>
      </w:r>
      <w:r w:rsidR="008E2ED5" w:rsidRPr="00417295">
        <w:rPr>
          <w:rFonts w:ascii="Aptos" w:hAnsi="Aptos"/>
          <w:sz w:val="20"/>
          <w:szCs w:val="20"/>
        </w:rPr>
        <w:t>____________________________________________</w:t>
      </w:r>
    </w:p>
    <w:p w14:paraId="04741665" w14:textId="77777777" w:rsidR="00354EA5" w:rsidRPr="00417295" w:rsidRDefault="00354EA5" w:rsidP="00354EA5">
      <w:pPr>
        <w:pStyle w:val="NoSpacing"/>
        <w:rPr>
          <w:rFonts w:ascii="Aptos" w:hAnsi="Aptos"/>
          <w:sz w:val="20"/>
          <w:szCs w:val="20"/>
        </w:rPr>
      </w:pPr>
    </w:p>
    <w:p w14:paraId="04741666" w14:textId="77777777" w:rsidR="00354EA5" w:rsidRPr="00417295" w:rsidRDefault="00354EA5" w:rsidP="00354EA5">
      <w:pPr>
        <w:pStyle w:val="NoSpacing"/>
        <w:rPr>
          <w:rFonts w:ascii="Aptos" w:hAnsi="Aptos"/>
          <w:sz w:val="20"/>
          <w:szCs w:val="20"/>
        </w:rPr>
      </w:pPr>
    </w:p>
    <w:p w14:paraId="04741667" w14:textId="77777777" w:rsidR="00354EA5" w:rsidRPr="00417295" w:rsidRDefault="00354EA5" w:rsidP="00354EA5">
      <w:pPr>
        <w:pStyle w:val="NoSpacing"/>
        <w:rPr>
          <w:rFonts w:ascii="Aptos" w:hAnsi="Aptos"/>
          <w:sz w:val="20"/>
          <w:szCs w:val="20"/>
        </w:rPr>
      </w:pPr>
      <w:r w:rsidRPr="00417295">
        <w:rPr>
          <w:rFonts w:ascii="Aptos" w:hAnsi="Aptos"/>
          <w:sz w:val="20"/>
          <w:szCs w:val="20"/>
        </w:rPr>
        <w:t xml:space="preserve">Date </w:t>
      </w:r>
      <w:sdt>
        <w:sdtPr>
          <w:rPr>
            <w:rFonts w:ascii="Aptos" w:hAnsi="Aptos"/>
            <w:sz w:val="20"/>
            <w:szCs w:val="20"/>
          </w:rPr>
          <w:id w:val="-1419088516"/>
          <w:placeholder>
            <w:docPart w:val="DefaultPlaceholder_1081868576"/>
          </w:placeholder>
          <w:date>
            <w:dateFormat w:val="M/d/yyyy"/>
            <w:lid w:val="en-US"/>
            <w:storeMappedDataAs w:val="dateTime"/>
            <w:calendar w:val="gregorian"/>
          </w:date>
        </w:sdtPr>
        <w:sdtEndPr/>
        <w:sdtContent>
          <w:r w:rsidRPr="00417295">
            <w:rPr>
              <w:rFonts w:ascii="Aptos" w:hAnsi="Aptos"/>
              <w:sz w:val="20"/>
              <w:szCs w:val="20"/>
            </w:rPr>
            <w:t>__________</w:t>
          </w:r>
        </w:sdtContent>
      </w:sdt>
      <w:r w:rsidRPr="00417295">
        <w:rPr>
          <w:rFonts w:ascii="Aptos" w:hAnsi="Aptos"/>
          <w:sz w:val="20"/>
          <w:szCs w:val="20"/>
        </w:rPr>
        <w:t xml:space="preserve"> </w:t>
      </w:r>
      <w:r w:rsidR="008E2ED5" w:rsidRPr="00417295">
        <w:rPr>
          <w:rFonts w:ascii="Aptos" w:hAnsi="Aptos"/>
          <w:sz w:val="20"/>
          <w:szCs w:val="20"/>
        </w:rPr>
        <w:tab/>
      </w:r>
      <w:r w:rsidRPr="00417295">
        <w:rPr>
          <w:rFonts w:ascii="Aptos" w:hAnsi="Aptos"/>
          <w:sz w:val="20"/>
          <w:szCs w:val="20"/>
        </w:rPr>
        <w:t>Parent’s/Guardian’s Signature _________________</w:t>
      </w:r>
      <w:r w:rsidR="008E2ED5" w:rsidRPr="00417295">
        <w:rPr>
          <w:rFonts w:ascii="Aptos" w:hAnsi="Aptos"/>
          <w:sz w:val="20"/>
          <w:szCs w:val="20"/>
        </w:rPr>
        <w:t>___________________</w:t>
      </w:r>
      <w:r w:rsidR="00352C42" w:rsidRPr="00417295">
        <w:rPr>
          <w:rFonts w:ascii="Aptos" w:hAnsi="Aptos"/>
          <w:sz w:val="20"/>
          <w:szCs w:val="20"/>
        </w:rPr>
        <w:t xml:space="preserve"> </w:t>
      </w:r>
      <w:proofErr w:type="gramStart"/>
      <w:r w:rsidR="00352C42" w:rsidRPr="00417295">
        <w:rPr>
          <w:rFonts w:ascii="Aptos" w:hAnsi="Aptos"/>
          <w:sz w:val="20"/>
          <w:szCs w:val="20"/>
        </w:rPr>
        <w:t xml:space="preserve">   </w:t>
      </w:r>
      <w:r w:rsidRPr="00417295">
        <w:rPr>
          <w:rFonts w:ascii="Aptos" w:hAnsi="Aptos"/>
          <w:sz w:val="20"/>
          <w:szCs w:val="20"/>
        </w:rPr>
        <w:t>(</w:t>
      </w:r>
      <w:proofErr w:type="gramEnd"/>
      <w:r w:rsidRPr="00417295">
        <w:rPr>
          <w:rFonts w:ascii="Aptos" w:hAnsi="Aptos"/>
          <w:sz w:val="20"/>
          <w:szCs w:val="20"/>
        </w:rPr>
        <w:t xml:space="preserve">For applicants under 18 years old) </w:t>
      </w:r>
    </w:p>
    <w:p w14:paraId="04741668" w14:textId="77777777" w:rsidR="00354EA5" w:rsidRPr="00417295" w:rsidRDefault="00354EA5" w:rsidP="00354EA5">
      <w:pPr>
        <w:pStyle w:val="NoSpacing"/>
        <w:rPr>
          <w:rFonts w:ascii="Aptos" w:hAnsi="Aptos"/>
          <w:sz w:val="20"/>
          <w:szCs w:val="20"/>
        </w:rPr>
      </w:pPr>
    </w:p>
    <w:p w14:paraId="04741669" w14:textId="77777777" w:rsidR="00354EA5" w:rsidRPr="00417295" w:rsidRDefault="00354EA5" w:rsidP="00354EA5">
      <w:pPr>
        <w:pStyle w:val="NoSpacing"/>
        <w:rPr>
          <w:rFonts w:ascii="Aptos" w:hAnsi="Aptos"/>
          <w:sz w:val="20"/>
          <w:szCs w:val="20"/>
        </w:rPr>
      </w:pPr>
    </w:p>
    <w:p w14:paraId="0474166A" w14:textId="77777777" w:rsidR="00932B6A" w:rsidRPr="00417295" w:rsidRDefault="00932B6A" w:rsidP="005B5C61">
      <w:pPr>
        <w:pStyle w:val="NoSpacing"/>
        <w:rPr>
          <w:rFonts w:ascii="Aptos" w:hAnsi="Aptos"/>
          <w:b/>
          <w:sz w:val="20"/>
          <w:szCs w:val="20"/>
        </w:rPr>
      </w:pPr>
    </w:p>
    <w:p w14:paraId="0474166B" w14:textId="77777777" w:rsidR="00932B6A" w:rsidRPr="00417295" w:rsidRDefault="00932B6A" w:rsidP="005B5C61">
      <w:pPr>
        <w:pStyle w:val="NoSpacing"/>
        <w:rPr>
          <w:rFonts w:ascii="Aptos" w:hAnsi="Aptos"/>
          <w:b/>
          <w:sz w:val="20"/>
          <w:szCs w:val="20"/>
        </w:rPr>
      </w:pPr>
    </w:p>
    <w:p w14:paraId="0474166C" w14:textId="77777777" w:rsidR="00932B6A" w:rsidRPr="00417295" w:rsidRDefault="00932B6A" w:rsidP="005B5C61">
      <w:pPr>
        <w:pStyle w:val="NoSpacing"/>
        <w:rPr>
          <w:rFonts w:ascii="Aptos" w:hAnsi="Aptos"/>
          <w:b/>
          <w:sz w:val="20"/>
          <w:szCs w:val="20"/>
        </w:rPr>
      </w:pPr>
    </w:p>
    <w:p w14:paraId="43D1E783" w14:textId="77777777" w:rsidR="00753E31" w:rsidRDefault="00753E31" w:rsidP="005B5C61">
      <w:pPr>
        <w:pStyle w:val="NoSpacing"/>
        <w:rPr>
          <w:rFonts w:ascii="Aptos" w:hAnsi="Aptos"/>
          <w:b/>
          <w:sz w:val="20"/>
          <w:szCs w:val="20"/>
        </w:rPr>
      </w:pPr>
    </w:p>
    <w:p w14:paraId="55A29CDE" w14:textId="77777777" w:rsidR="00753E31" w:rsidRDefault="00753E31" w:rsidP="005B5C61">
      <w:pPr>
        <w:pStyle w:val="NoSpacing"/>
        <w:rPr>
          <w:rFonts w:ascii="Aptos" w:hAnsi="Aptos"/>
          <w:b/>
          <w:sz w:val="20"/>
          <w:szCs w:val="20"/>
        </w:rPr>
      </w:pPr>
    </w:p>
    <w:p w14:paraId="0499A7A4" w14:textId="77777777" w:rsidR="00753E31" w:rsidRDefault="00753E31" w:rsidP="005B5C61">
      <w:pPr>
        <w:pStyle w:val="NoSpacing"/>
        <w:rPr>
          <w:rFonts w:ascii="Aptos" w:hAnsi="Aptos"/>
          <w:b/>
          <w:sz w:val="20"/>
          <w:szCs w:val="20"/>
        </w:rPr>
      </w:pPr>
    </w:p>
    <w:p w14:paraId="0474166D" w14:textId="5A68E157" w:rsidR="005B5C61" w:rsidRPr="00417295" w:rsidRDefault="00354EA5" w:rsidP="005B5C61">
      <w:pPr>
        <w:pStyle w:val="NoSpacing"/>
        <w:rPr>
          <w:rFonts w:ascii="Aptos" w:hAnsi="Aptos"/>
          <w:b/>
          <w:sz w:val="20"/>
          <w:szCs w:val="20"/>
        </w:rPr>
      </w:pPr>
      <w:r w:rsidRPr="00417295">
        <w:rPr>
          <w:rFonts w:ascii="Aptos" w:hAnsi="Aptos"/>
          <w:b/>
          <w:sz w:val="20"/>
          <w:szCs w:val="20"/>
        </w:rPr>
        <w:t>Please mail all application materials to</w:t>
      </w:r>
      <w:r w:rsidR="005B5C61" w:rsidRPr="00417295">
        <w:rPr>
          <w:rFonts w:ascii="Aptos" w:hAnsi="Aptos"/>
          <w:b/>
          <w:sz w:val="20"/>
          <w:szCs w:val="20"/>
        </w:rPr>
        <w:t>:</w:t>
      </w:r>
    </w:p>
    <w:p w14:paraId="3162F46D" w14:textId="77777777" w:rsidR="00521024" w:rsidRPr="00417295" w:rsidRDefault="00521024" w:rsidP="005B5C61">
      <w:pPr>
        <w:pStyle w:val="NoSpacing"/>
        <w:rPr>
          <w:rFonts w:ascii="Aptos" w:hAnsi="Aptos"/>
          <w:b/>
          <w:sz w:val="20"/>
          <w:szCs w:val="20"/>
        </w:rPr>
      </w:pPr>
    </w:p>
    <w:p w14:paraId="0474166E" w14:textId="6D0B827A" w:rsidR="005B5C61" w:rsidRPr="00417295" w:rsidRDefault="00C512D3" w:rsidP="001B6900">
      <w:pPr>
        <w:pStyle w:val="NoSpacing"/>
        <w:ind w:left="3600"/>
        <w:rPr>
          <w:rFonts w:ascii="Aptos" w:hAnsi="Aptos"/>
          <w:b/>
          <w:sz w:val="20"/>
          <w:szCs w:val="20"/>
        </w:rPr>
      </w:pPr>
      <w:r w:rsidRPr="00417295">
        <w:rPr>
          <w:rFonts w:ascii="Aptos" w:hAnsi="Aptos"/>
          <w:b/>
          <w:sz w:val="20"/>
          <w:szCs w:val="20"/>
        </w:rPr>
        <w:t xml:space="preserve">Joselito </w:t>
      </w:r>
      <w:r w:rsidR="00814E5B" w:rsidRPr="00417295">
        <w:rPr>
          <w:rFonts w:ascii="Aptos" w:hAnsi="Aptos"/>
          <w:b/>
          <w:sz w:val="20"/>
          <w:szCs w:val="20"/>
        </w:rPr>
        <w:t>U</w:t>
      </w:r>
      <w:r w:rsidRPr="00417295">
        <w:rPr>
          <w:rFonts w:ascii="Aptos" w:hAnsi="Aptos"/>
          <w:b/>
          <w:sz w:val="20"/>
          <w:szCs w:val="20"/>
        </w:rPr>
        <w:t xml:space="preserve"> Conti</w:t>
      </w:r>
    </w:p>
    <w:p w14:paraId="0474166F" w14:textId="408474B8" w:rsidR="005B5C61" w:rsidRPr="00417295" w:rsidRDefault="00C512D3" w:rsidP="001B6900">
      <w:pPr>
        <w:pStyle w:val="NoSpacing"/>
        <w:ind w:left="3600"/>
        <w:rPr>
          <w:rFonts w:ascii="Aptos" w:hAnsi="Aptos"/>
          <w:b/>
          <w:sz w:val="20"/>
          <w:szCs w:val="20"/>
        </w:rPr>
      </w:pPr>
      <w:r w:rsidRPr="00417295">
        <w:rPr>
          <w:rFonts w:ascii="Aptos" w:hAnsi="Aptos"/>
          <w:b/>
          <w:sz w:val="20"/>
          <w:szCs w:val="20"/>
        </w:rPr>
        <w:t>1930 W Wells Street</w:t>
      </w:r>
    </w:p>
    <w:p w14:paraId="04741670" w14:textId="7689FADB" w:rsidR="005B5C61" w:rsidRPr="00417295" w:rsidRDefault="00C512D3" w:rsidP="001B6900">
      <w:pPr>
        <w:pStyle w:val="NoSpacing"/>
        <w:ind w:left="3600"/>
        <w:rPr>
          <w:rFonts w:ascii="Aptos" w:hAnsi="Aptos"/>
          <w:b/>
          <w:sz w:val="20"/>
          <w:szCs w:val="20"/>
        </w:rPr>
      </w:pPr>
      <w:r w:rsidRPr="00417295">
        <w:rPr>
          <w:rFonts w:ascii="Aptos" w:hAnsi="Aptos"/>
          <w:b/>
          <w:sz w:val="20"/>
          <w:szCs w:val="20"/>
        </w:rPr>
        <w:t>Milwaukee, WI 53233-1918</w:t>
      </w:r>
    </w:p>
    <w:p w14:paraId="04741671" w14:textId="77777777" w:rsidR="005B5C61" w:rsidRPr="00417295" w:rsidRDefault="005B5C61" w:rsidP="005B5C61">
      <w:pPr>
        <w:pStyle w:val="NoSpacing"/>
        <w:rPr>
          <w:rFonts w:ascii="Aptos" w:hAnsi="Aptos"/>
          <w:b/>
          <w:sz w:val="20"/>
          <w:szCs w:val="20"/>
        </w:rPr>
      </w:pPr>
    </w:p>
    <w:p w14:paraId="04741672" w14:textId="3226A794" w:rsidR="00354EA5" w:rsidRDefault="00354EA5" w:rsidP="005B5C61">
      <w:pPr>
        <w:pStyle w:val="NoSpacing"/>
        <w:rPr>
          <w:rFonts w:ascii="Aptos" w:hAnsi="Aptos"/>
          <w:b/>
          <w:sz w:val="20"/>
          <w:szCs w:val="20"/>
        </w:rPr>
      </w:pPr>
      <w:r w:rsidRPr="00417295">
        <w:rPr>
          <w:rFonts w:ascii="Aptos" w:hAnsi="Aptos"/>
          <w:b/>
          <w:sz w:val="20"/>
          <w:szCs w:val="20"/>
        </w:rPr>
        <w:t>All information contained in this application and supporting documents will be held strictly confidential and accessible only to the members of the UPAA</w:t>
      </w:r>
      <w:r w:rsidR="007F06E8" w:rsidRPr="00417295">
        <w:rPr>
          <w:rFonts w:ascii="Aptos" w:hAnsi="Aptos"/>
          <w:b/>
          <w:sz w:val="20"/>
          <w:szCs w:val="20"/>
        </w:rPr>
        <w:t>-</w:t>
      </w:r>
      <w:r w:rsidRPr="00417295">
        <w:rPr>
          <w:rFonts w:ascii="Aptos" w:hAnsi="Aptos"/>
          <w:b/>
          <w:sz w:val="20"/>
          <w:szCs w:val="20"/>
        </w:rPr>
        <w:t>W Scholarship Committee. The Committee reserves the right to request additional information and/or interview the applicant.</w:t>
      </w:r>
    </w:p>
    <w:p w14:paraId="7F8F2489" w14:textId="77777777" w:rsidR="006A3F53" w:rsidRDefault="006A3F53" w:rsidP="005B5C61">
      <w:pPr>
        <w:pStyle w:val="NoSpacing"/>
        <w:rPr>
          <w:rFonts w:ascii="Aptos" w:hAnsi="Aptos"/>
          <w:b/>
          <w:sz w:val="20"/>
          <w:szCs w:val="20"/>
        </w:rPr>
      </w:pPr>
    </w:p>
    <w:p w14:paraId="216730F3" w14:textId="696C5070" w:rsidR="006A3F53" w:rsidRPr="00417295" w:rsidRDefault="006A3F53" w:rsidP="005B5C61">
      <w:pPr>
        <w:pStyle w:val="NoSpacing"/>
        <w:rPr>
          <w:rFonts w:ascii="Aptos" w:hAnsi="Aptos"/>
          <w:b/>
          <w:sz w:val="20"/>
          <w:szCs w:val="20"/>
        </w:rPr>
      </w:pPr>
      <w:r>
        <w:rPr>
          <w:rFonts w:ascii="Aptos" w:hAnsi="Aptos"/>
          <w:b/>
          <w:sz w:val="20"/>
          <w:szCs w:val="20"/>
        </w:rPr>
        <w:t xml:space="preserve">If you have any questions about your application, please email </w:t>
      </w:r>
      <w:hyperlink r:id="rId11" w:history="1">
        <w:r w:rsidRPr="00DC7605">
          <w:rPr>
            <w:rStyle w:val="Hyperlink"/>
            <w:rFonts w:ascii="Aptos" w:hAnsi="Aptos"/>
            <w:b/>
            <w:sz w:val="20"/>
            <w:szCs w:val="20"/>
          </w:rPr>
          <w:t>upaawisconsin@gmail.com</w:t>
        </w:r>
      </w:hyperlink>
      <w:r>
        <w:rPr>
          <w:rFonts w:ascii="Aptos" w:hAnsi="Aptos"/>
          <w:b/>
          <w:sz w:val="20"/>
          <w:szCs w:val="20"/>
        </w:rPr>
        <w:t xml:space="preserve"> </w:t>
      </w:r>
      <w:r w:rsidR="007C4A7E">
        <w:rPr>
          <w:rFonts w:ascii="Aptos" w:hAnsi="Aptos"/>
          <w:b/>
          <w:sz w:val="20"/>
          <w:szCs w:val="20"/>
        </w:rPr>
        <w:t>ATTN Scholarships</w:t>
      </w:r>
    </w:p>
    <w:p w14:paraId="04741673" w14:textId="77777777" w:rsidR="00354EA5" w:rsidRPr="00417295" w:rsidRDefault="00354EA5" w:rsidP="005B5C61">
      <w:pPr>
        <w:pStyle w:val="NoSpacing"/>
        <w:rPr>
          <w:rFonts w:ascii="Aptos" w:hAnsi="Aptos"/>
          <w:sz w:val="20"/>
          <w:szCs w:val="20"/>
        </w:rPr>
      </w:pPr>
    </w:p>
    <w:p w14:paraId="04741674" w14:textId="77777777" w:rsidR="00354EA5" w:rsidRPr="00417295" w:rsidRDefault="00354EA5" w:rsidP="002A733C">
      <w:pPr>
        <w:rPr>
          <w:rFonts w:ascii="Aptos" w:hAnsi="Aptos"/>
          <w:sz w:val="20"/>
          <w:szCs w:val="20"/>
        </w:rPr>
      </w:pPr>
    </w:p>
    <w:sectPr w:rsidR="00354EA5" w:rsidRPr="00417295" w:rsidSect="00BC5F1F">
      <w:footerReference w:type="default" r:id="rId12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0D2990" w14:textId="77777777" w:rsidR="00EA64D5" w:rsidRDefault="00EA64D5" w:rsidP="00A85C4F">
      <w:r>
        <w:separator/>
      </w:r>
    </w:p>
  </w:endnote>
  <w:endnote w:type="continuationSeparator" w:id="0">
    <w:p w14:paraId="77858533" w14:textId="77777777" w:rsidR="00EA64D5" w:rsidRDefault="00EA64D5" w:rsidP="00A85C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21850134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474167B" w14:textId="0EDFF43D" w:rsidR="00354EA5" w:rsidRDefault="00932B6A" w:rsidP="00932B6A">
        <w:pPr>
          <w:pStyle w:val="Footer"/>
          <w:jc w:val="right"/>
        </w:pPr>
        <w:r>
          <w:t xml:space="preserve">UPAA-W </w:t>
        </w:r>
        <w:r w:rsidR="00C36F03">
          <w:t>College</w:t>
        </w:r>
        <w:r>
          <w:t xml:space="preserve"> Scholarship Application Form / </w:t>
        </w:r>
        <w:r w:rsidR="00354EA5">
          <w:t xml:space="preserve">Page | </w:t>
        </w:r>
        <w:r w:rsidR="00354EA5">
          <w:fldChar w:fldCharType="begin"/>
        </w:r>
        <w:r w:rsidR="00354EA5">
          <w:instrText xml:space="preserve"> PAGE   \* MERGEFORMAT </w:instrText>
        </w:r>
        <w:r w:rsidR="00354EA5">
          <w:fldChar w:fldCharType="separate"/>
        </w:r>
        <w:r w:rsidR="00BC3628">
          <w:rPr>
            <w:noProof/>
          </w:rPr>
          <w:t>1</w:t>
        </w:r>
        <w:r w:rsidR="00354EA5"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441969" w14:textId="77777777" w:rsidR="00EA64D5" w:rsidRDefault="00EA64D5" w:rsidP="00A85C4F">
      <w:r>
        <w:separator/>
      </w:r>
    </w:p>
  </w:footnote>
  <w:footnote w:type="continuationSeparator" w:id="0">
    <w:p w14:paraId="515AB158" w14:textId="77777777" w:rsidR="00EA64D5" w:rsidRDefault="00EA64D5" w:rsidP="00A85C4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0FC9C3C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6EA4EE78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053C13B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5C06DE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0FDE162E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F905BB8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B276D798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C46AA6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A60FC9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EEA34B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E9C497C"/>
    <w:multiLevelType w:val="hybridMultilevel"/>
    <w:tmpl w:val="C1C8CB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15774674">
    <w:abstractNumId w:val="9"/>
  </w:num>
  <w:num w:numId="2" w16cid:durableId="1027483134">
    <w:abstractNumId w:val="7"/>
  </w:num>
  <w:num w:numId="3" w16cid:durableId="830221827">
    <w:abstractNumId w:val="6"/>
  </w:num>
  <w:num w:numId="4" w16cid:durableId="1824272237">
    <w:abstractNumId w:val="5"/>
  </w:num>
  <w:num w:numId="5" w16cid:durableId="1487474780">
    <w:abstractNumId w:val="4"/>
  </w:num>
  <w:num w:numId="6" w16cid:durableId="872569854">
    <w:abstractNumId w:val="8"/>
  </w:num>
  <w:num w:numId="7" w16cid:durableId="1762292669">
    <w:abstractNumId w:val="3"/>
  </w:num>
  <w:num w:numId="8" w16cid:durableId="1195264001">
    <w:abstractNumId w:val="2"/>
  </w:num>
  <w:num w:numId="9" w16cid:durableId="839151144">
    <w:abstractNumId w:val="1"/>
  </w:num>
  <w:num w:numId="10" w16cid:durableId="1449471619">
    <w:abstractNumId w:val="0"/>
  </w:num>
  <w:num w:numId="11" w16cid:durableId="198908787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hideSpellingErrors/>
  <w:hideGrammaticalErrors/>
  <w:proofState w:spelling="clean" w:grammar="clean"/>
  <w:attachedTemplate r:id="rId1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documentProtection w:edit="forms" w:formatting="1" w:enforcement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szSxMDU2MjU2tTQxMTdR0lEKTi0uzszPAykwrAUAdPP8hCwAAAA="/>
  </w:docVars>
  <w:rsids>
    <w:rsidRoot w:val="005555DA"/>
    <w:rsid w:val="00001E4C"/>
    <w:rsid w:val="000071F7"/>
    <w:rsid w:val="000134FA"/>
    <w:rsid w:val="00022243"/>
    <w:rsid w:val="00027868"/>
    <w:rsid w:val="0002798A"/>
    <w:rsid w:val="00031963"/>
    <w:rsid w:val="0004093E"/>
    <w:rsid w:val="00063EEE"/>
    <w:rsid w:val="00070D9E"/>
    <w:rsid w:val="00072553"/>
    <w:rsid w:val="00083002"/>
    <w:rsid w:val="0008523A"/>
    <w:rsid w:val="00087B85"/>
    <w:rsid w:val="000A01F1"/>
    <w:rsid w:val="000A1536"/>
    <w:rsid w:val="000C1163"/>
    <w:rsid w:val="000C6647"/>
    <w:rsid w:val="000D2539"/>
    <w:rsid w:val="000D4053"/>
    <w:rsid w:val="000D7736"/>
    <w:rsid w:val="000E4DFC"/>
    <w:rsid w:val="000E7D9D"/>
    <w:rsid w:val="000F2DF4"/>
    <w:rsid w:val="000F6783"/>
    <w:rsid w:val="000F6A57"/>
    <w:rsid w:val="001000D6"/>
    <w:rsid w:val="00101CD9"/>
    <w:rsid w:val="001059A0"/>
    <w:rsid w:val="001166FA"/>
    <w:rsid w:val="00120C95"/>
    <w:rsid w:val="0012414E"/>
    <w:rsid w:val="00145788"/>
    <w:rsid w:val="0014663E"/>
    <w:rsid w:val="001564EE"/>
    <w:rsid w:val="00160C30"/>
    <w:rsid w:val="00180664"/>
    <w:rsid w:val="00181C1E"/>
    <w:rsid w:val="00185BA5"/>
    <w:rsid w:val="00195009"/>
    <w:rsid w:val="0019779B"/>
    <w:rsid w:val="001B04AD"/>
    <w:rsid w:val="001B4B9D"/>
    <w:rsid w:val="001B6900"/>
    <w:rsid w:val="001D05B2"/>
    <w:rsid w:val="001F7732"/>
    <w:rsid w:val="00215BBC"/>
    <w:rsid w:val="002315B9"/>
    <w:rsid w:val="002460A6"/>
    <w:rsid w:val="00250014"/>
    <w:rsid w:val="00251EC1"/>
    <w:rsid w:val="00252475"/>
    <w:rsid w:val="002534AA"/>
    <w:rsid w:val="00254776"/>
    <w:rsid w:val="00254D4B"/>
    <w:rsid w:val="00275BB5"/>
    <w:rsid w:val="00284813"/>
    <w:rsid w:val="00286F6A"/>
    <w:rsid w:val="00291C8C"/>
    <w:rsid w:val="00295D4B"/>
    <w:rsid w:val="002A1ECE"/>
    <w:rsid w:val="002A2510"/>
    <w:rsid w:val="002A733C"/>
    <w:rsid w:val="002B1B0D"/>
    <w:rsid w:val="002B4D1D"/>
    <w:rsid w:val="002C10B1"/>
    <w:rsid w:val="002D222A"/>
    <w:rsid w:val="002D486E"/>
    <w:rsid w:val="002E2FBC"/>
    <w:rsid w:val="002E3A25"/>
    <w:rsid w:val="002F2601"/>
    <w:rsid w:val="002F305B"/>
    <w:rsid w:val="002F5510"/>
    <w:rsid w:val="003076FD"/>
    <w:rsid w:val="0031192E"/>
    <w:rsid w:val="00317005"/>
    <w:rsid w:val="00330E7C"/>
    <w:rsid w:val="003318D2"/>
    <w:rsid w:val="00335259"/>
    <w:rsid w:val="00340AFF"/>
    <w:rsid w:val="00352C42"/>
    <w:rsid w:val="00354EA5"/>
    <w:rsid w:val="00377BA4"/>
    <w:rsid w:val="00380F4B"/>
    <w:rsid w:val="003929F1"/>
    <w:rsid w:val="00395F7B"/>
    <w:rsid w:val="003A11E9"/>
    <w:rsid w:val="003A1B63"/>
    <w:rsid w:val="003A41A1"/>
    <w:rsid w:val="003B2326"/>
    <w:rsid w:val="003D759B"/>
    <w:rsid w:val="003E3023"/>
    <w:rsid w:val="003F1D46"/>
    <w:rsid w:val="003F5BD9"/>
    <w:rsid w:val="003F7A8B"/>
    <w:rsid w:val="003F7DC4"/>
    <w:rsid w:val="00401CE7"/>
    <w:rsid w:val="00416910"/>
    <w:rsid w:val="00417295"/>
    <w:rsid w:val="00425371"/>
    <w:rsid w:val="00437ED0"/>
    <w:rsid w:val="00440CD8"/>
    <w:rsid w:val="00441501"/>
    <w:rsid w:val="00443837"/>
    <w:rsid w:val="00443D2D"/>
    <w:rsid w:val="00450F66"/>
    <w:rsid w:val="00461739"/>
    <w:rsid w:val="00467865"/>
    <w:rsid w:val="0048685F"/>
    <w:rsid w:val="004A1437"/>
    <w:rsid w:val="004A1974"/>
    <w:rsid w:val="004A4198"/>
    <w:rsid w:val="004A4FF1"/>
    <w:rsid w:val="004A54EA"/>
    <w:rsid w:val="004B0578"/>
    <w:rsid w:val="004B193F"/>
    <w:rsid w:val="004C2FEE"/>
    <w:rsid w:val="004E03C7"/>
    <w:rsid w:val="004E34C6"/>
    <w:rsid w:val="004F62AD"/>
    <w:rsid w:val="004F7A3F"/>
    <w:rsid w:val="00501AE8"/>
    <w:rsid w:val="0050272C"/>
    <w:rsid w:val="00504B65"/>
    <w:rsid w:val="00507197"/>
    <w:rsid w:val="005114CE"/>
    <w:rsid w:val="00521024"/>
    <w:rsid w:val="0052122B"/>
    <w:rsid w:val="00522910"/>
    <w:rsid w:val="005273FC"/>
    <w:rsid w:val="00532A3D"/>
    <w:rsid w:val="00542885"/>
    <w:rsid w:val="00544A5A"/>
    <w:rsid w:val="0055398A"/>
    <w:rsid w:val="005555DA"/>
    <w:rsid w:val="005557F6"/>
    <w:rsid w:val="00555B45"/>
    <w:rsid w:val="00563778"/>
    <w:rsid w:val="00563E27"/>
    <w:rsid w:val="005724E0"/>
    <w:rsid w:val="00577ABF"/>
    <w:rsid w:val="00577EDA"/>
    <w:rsid w:val="005B1C12"/>
    <w:rsid w:val="005B4AE2"/>
    <w:rsid w:val="005B5C61"/>
    <w:rsid w:val="005C3D49"/>
    <w:rsid w:val="005C649B"/>
    <w:rsid w:val="005D5BC2"/>
    <w:rsid w:val="005E63CC"/>
    <w:rsid w:val="005F6E87"/>
    <w:rsid w:val="00613129"/>
    <w:rsid w:val="00617C65"/>
    <w:rsid w:val="006270E2"/>
    <w:rsid w:val="0064156F"/>
    <w:rsid w:val="00682C69"/>
    <w:rsid w:val="006A3F53"/>
    <w:rsid w:val="006B7B47"/>
    <w:rsid w:val="006C260E"/>
    <w:rsid w:val="006D0B32"/>
    <w:rsid w:val="006D2635"/>
    <w:rsid w:val="006D779C"/>
    <w:rsid w:val="006E4F63"/>
    <w:rsid w:val="006E729E"/>
    <w:rsid w:val="00703087"/>
    <w:rsid w:val="0071139B"/>
    <w:rsid w:val="00712E71"/>
    <w:rsid w:val="007229D0"/>
    <w:rsid w:val="00753E31"/>
    <w:rsid w:val="0075433A"/>
    <w:rsid w:val="007602AC"/>
    <w:rsid w:val="00774B67"/>
    <w:rsid w:val="00793AC6"/>
    <w:rsid w:val="007A41D4"/>
    <w:rsid w:val="007A71DE"/>
    <w:rsid w:val="007B199B"/>
    <w:rsid w:val="007B49C1"/>
    <w:rsid w:val="007B6119"/>
    <w:rsid w:val="007C1DA0"/>
    <w:rsid w:val="007C4A7E"/>
    <w:rsid w:val="007D0B32"/>
    <w:rsid w:val="007D7622"/>
    <w:rsid w:val="007E2A15"/>
    <w:rsid w:val="007E56C4"/>
    <w:rsid w:val="007F06E8"/>
    <w:rsid w:val="007F4655"/>
    <w:rsid w:val="007F7F69"/>
    <w:rsid w:val="008107D6"/>
    <w:rsid w:val="00814E5B"/>
    <w:rsid w:val="00815B8B"/>
    <w:rsid w:val="00823648"/>
    <w:rsid w:val="00824A48"/>
    <w:rsid w:val="00841645"/>
    <w:rsid w:val="00852EC6"/>
    <w:rsid w:val="00862818"/>
    <w:rsid w:val="0086547B"/>
    <w:rsid w:val="0088782D"/>
    <w:rsid w:val="008A0013"/>
    <w:rsid w:val="008A0543"/>
    <w:rsid w:val="008B08EF"/>
    <w:rsid w:val="008B24BB"/>
    <w:rsid w:val="008B57DD"/>
    <w:rsid w:val="008B7081"/>
    <w:rsid w:val="008D1E9B"/>
    <w:rsid w:val="008D40FF"/>
    <w:rsid w:val="008D7BF8"/>
    <w:rsid w:val="008E1244"/>
    <w:rsid w:val="008E2ED5"/>
    <w:rsid w:val="00900C08"/>
    <w:rsid w:val="00902964"/>
    <w:rsid w:val="009126F8"/>
    <w:rsid w:val="00913FAE"/>
    <w:rsid w:val="00932B6A"/>
    <w:rsid w:val="00944D3A"/>
    <w:rsid w:val="0094790F"/>
    <w:rsid w:val="00957294"/>
    <w:rsid w:val="0095794D"/>
    <w:rsid w:val="00966B90"/>
    <w:rsid w:val="009737B7"/>
    <w:rsid w:val="009802C4"/>
    <w:rsid w:val="00986A56"/>
    <w:rsid w:val="009973A4"/>
    <w:rsid w:val="009976D9"/>
    <w:rsid w:val="00997A3E"/>
    <w:rsid w:val="009A4EA3"/>
    <w:rsid w:val="009A55DC"/>
    <w:rsid w:val="009C220D"/>
    <w:rsid w:val="009C252A"/>
    <w:rsid w:val="009D1DD1"/>
    <w:rsid w:val="009D5B32"/>
    <w:rsid w:val="009D6AEA"/>
    <w:rsid w:val="009F4D31"/>
    <w:rsid w:val="009F6F1D"/>
    <w:rsid w:val="00A0333C"/>
    <w:rsid w:val="00A211B2"/>
    <w:rsid w:val="00A2727E"/>
    <w:rsid w:val="00A35524"/>
    <w:rsid w:val="00A42751"/>
    <w:rsid w:val="00A72F3F"/>
    <w:rsid w:val="00A74F99"/>
    <w:rsid w:val="00A81751"/>
    <w:rsid w:val="00A823A5"/>
    <w:rsid w:val="00A82BA3"/>
    <w:rsid w:val="00A85932"/>
    <w:rsid w:val="00A85C4F"/>
    <w:rsid w:val="00A94ACC"/>
    <w:rsid w:val="00AA145C"/>
    <w:rsid w:val="00AA7471"/>
    <w:rsid w:val="00AD36C3"/>
    <w:rsid w:val="00AE6FA4"/>
    <w:rsid w:val="00AF5371"/>
    <w:rsid w:val="00B03907"/>
    <w:rsid w:val="00B11811"/>
    <w:rsid w:val="00B311E1"/>
    <w:rsid w:val="00B4735C"/>
    <w:rsid w:val="00B72034"/>
    <w:rsid w:val="00B72F23"/>
    <w:rsid w:val="00B7480F"/>
    <w:rsid w:val="00B90EC2"/>
    <w:rsid w:val="00BA268F"/>
    <w:rsid w:val="00BA3EA9"/>
    <w:rsid w:val="00BB0519"/>
    <w:rsid w:val="00BC08A8"/>
    <w:rsid w:val="00BC3628"/>
    <w:rsid w:val="00BC5F1F"/>
    <w:rsid w:val="00BD2C01"/>
    <w:rsid w:val="00BF7251"/>
    <w:rsid w:val="00C079CA"/>
    <w:rsid w:val="00C35B65"/>
    <w:rsid w:val="00C36F03"/>
    <w:rsid w:val="00C512D3"/>
    <w:rsid w:val="00C5330F"/>
    <w:rsid w:val="00C67741"/>
    <w:rsid w:val="00C74647"/>
    <w:rsid w:val="00C76039"/>
    <w:rsid w:val="00C76480"/>
    <w:rsid w:val="00C77714"/>
    <w:rsid w:val="00C80AD2"/>
    <w:rsid w:val="00C90A29"/>
    <w:rsid w:val="00C92FD6"/>
    <w:rsid w:val="00C95923"/>
    <w:rsid w:val="00CA28E6"/>
    <w:rsid w:val="00CB65AC"/>
    <w:rsid w:val="00CB7D69"/>
    <w:rsid w:val="00CC6E8A"/>
    <w:rsid w:val="00CD247C"/>
    <w:rsid w:val="00D03A13"/>
    <w:rsid w:val="00D13F4E"/>
    <w:rsid w:val="00D14E73"/>
    <w:rsid w:val="00D6155E"/>
    <w:rsid w:val="00D7376F"/>
    <w:rsid w:val="00D90A75"/>
    <w:rsid w:val="00D948A3"/>
    <w:rsid w:val="00D94CFD"/>
    <w:rsid w:val="00DA4B5C"/>
    <w:rsid w:val="00DC47A2"/>
    <w:rsid w:val="00DD22EF"/>
    <w:rsid w:val="00DD4333"/>
    <w:rsid w:val="00DE1551"/>
    <w:rsid w:val="00DE6C1C"/>
    <w:rsid w:val="00DE7FB7"/>
    <w:rsid w:val="00E0239C"/>
    <w:rsid w:val="00E20DDA"/>
    <w:rsid w:val="00E25C05"/>
    <w:rsid w:val="00E27B41"/>
    <w:rsid w:val="00E32A8B"/>
    <w:rsid w:val="00E36054"/>
    <w:rsid w:val="00E37E7B"/>
    <w:rsid w:val="00E413F0"/>
    <w:rsid w:val="00E46E04"/>
    <w:rsid w:val="00E54FC4"/>
    <w:rsid w:val="00E81C79"/>
    <w:rsid w:val="00E87396"/>
    <w:rsid w:val="00E956CA"/>
    <w:rsid w:val="00EA64D5"/>
    <w:rsid w:val="00EB0B43"/>
    <w:rsid w:val="00EB14AB"/>
    <w:rsid w:val="00EB1A11"/>
    <w:rsid w:val="00EB478A"/>
    <w:rsid w:val="00EB4797"/>
    <w:rsid w:val="00EC1F9B"/>
    <w:rsid w:val="00EC42A3"/>
    <w:rsid w:val="00F002A8"/>
    <w:rsid w:val="00F02A61"/>
    <w:rsid w:val="00F264EB"/>
    <w:rsid w:val="00F53865"/>
    <w:rsid w:val="00F76176"/>
    <w:rsid w:val="00F83033"/>
    <w:rsid w:val="00F86D91"/>
    <w:rsid w:val="00F9375F"/>
    <w:rsid w:val="00F966AA"/>
    <w:rsid w:val="00FB538F"/>
    <w:rsid w:val="00FC3071"/>
    <w:rsid w:val="00FD59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4741597"/>
  <w15:docId w15:val="{DD8C721B-4E88-4457-9D35-DCC14EE4E1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1564EE"/>
    <w:rPr>
      <w:rFonts w:asciiTheme="minorHAnsi" w:hAnsiTheme="minorHAnsi"/>
      <w:sz w:val="16"/>
      <w:szCs w:val="24"/>
    </w:rPr>
  </w:style>
  <w:style w:type="paragraph" w:styleId="Heading1">
    <w:name w:val="heading 1"/>
    <w:basedOn w:val="Normal"/>
    <w:next w:val="Normal"/>
    <w:qFormat/>
    <w:rsid w:val="00AA7471"/>
    <w:pPr>
      <w:outlineLvl w:val="0"/>
    </w:pPr>
    <w:rPr>
      <w:rFonts w:asciiTheme="majorHAnsi" w:hAnsiTheme="majorHAnsi"/>
      <w:b/>
      <w:caps/>
      <w:sz w:val="18"/>
    </w:rPr>
  </w:style>
  <w:style w:type="paragraph" w:styleId="Heading2">
    <w:name w:val="heading 2"/>
    <w:basedOn w:val="Normal"/>
    <w:next w:val="Normal"/>
    <w:semiHidden/>
    <w:unhideWhenUsed/>
    <w:qFormat/>
    <w:rsid w:val="00AA7471"/>
    <w:pPr>
      <w:outlineLvl w:val="1"/>
    </w:pPr>
    <w:rPr>
      <w:b/>
      <w:caps/>
      <w:sz w:val="18"/>
      <w:szCs w:val="20"/>
    </w:rPr>
  </w:style>
  <w:style w:type="paragraph" w:styleId="Heading3">
    <w:name w:val="heading 3"/>
    <w:basedOn w:val="Normal"/>
    <w:next w:val="Normal"/>
    <w:semiHidden/>
    <w:unhideWhenUsed/>
    <w:qFormat/>
    <w:rsid w:val="000134FA"/>
    <w:pPr>
      <w:spacing w:after="200"/>
      <w:ind w:left="450"/>
      <w:outlineLvl w:val="2"/>
    </w:pPr>
    <w:rPr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unhideWhenUsed/>
    <w:rsid w:val="0002798A"/>
    <w:rPr>
      <w:rFonts w:cs="Tahoma"/>
      <w:szCs w:val="16"/>
    </w:rPr>
  </w:style>
  <w:style w:type="paragraph" w:customStyle="1" w:styleId="Italics">
    <w:name w:val="Italics"/>
    <w:basedOn w:val="Normal"/>
    <w:unhideWhenUsed/>
    <w:qFormat/>
    <w:rsid w:val="008D40FF"/>
    <w:rPr>
      <w:i/>
    </w:rPr>
  </w:style>
  <w:style w:type="paragraph" w:customStyle="1" w:styleId="Disclaimer">
    <w:name w:val="Disclaimer"/>
    <w:basedOn w:val="Normal"/>
    <w:qFormat/>
    <w:rsid w:val="00185BA5"/>
    <w:pPr>
      <w:spacing w:after="80" w:line="288" w:lineRule="auto"/>
    </w:pPr>
  </w:style>
  <w:style w:type="paragraph" w:customStyle="1" w:styleId="CheckBox">
    <w:name w:val="Check Box"/>
    <w:basedOn w:val="Normal"/>
    <w:link w:val="CheckBoxChar"/>
    <w:semiHidden/>
    <w:unhideWhenUsed/>
    <w:rsid w:val="00AA7471"/>
    <w:rPr>
      <w:color w:val="A6A6A6" w:themeColor="background1" w:themeShade="A6"/>
    </w:rPr>
  </w:style>
  <w:style w:type="character" w:customStyle="1" w:styleId="CheckBoxChar">
    <w:name w:val="Check Box Char"/>
    <w:basedOn w:val="DefaultParagraphFont"/>
    <w:link w:val="CheckBox"/>
    <w:semiHidden/>
    <w:rsid w:val="001564EE"/>
    <w:rPr>
      <w:rFonts w:asciiTheme="minorHAnsi" w:hAnsiTheme="minorHAnsi"/>
      <w:color w:val="A6A6A6" w:themeColor="background1" w:themeShade="A6"/>
      <w:sz w:val="16"/>
      <w:szCs w:val="24"/>
    </w:rPr>
  </w:style>
  <w:style w:type="paragraph" w:customStyle="1" w:styleId="CompanyName">
    <w:name w:val="Company Name"/>
    <w:basedOn w:val="Normal"/>
    <w:qFormat/>
    <w:rsid w:val="00AA7471"/>
    <w:rPr>
      <w:b/>
      <w:caps/>
      <w:sz w:val="28"/>
    </w:rPr>
  </w:style>
  <w:style w:type="paragraph" w:styleId="Title">
    <w:name w:val="Title"/>
    <w:basedOn w:val="Normal"/>
    <w:next w:val="Normal"/>
    <w:link w:val="TitleChar"/>
    <w:qFormat/>
    <w:rsid w:val="00AA7471"/>
    <w:pPr>
      <w:spacing w:after="320"/>
    </w:pPr>
    <w:rPr>
      <w:sz w:val="22"/>
    </w:rPr>
  </w:style>
  <w:style w:type="character" w:customStyle="1" w:styleId="TitleChar">
    <w:name w:val="Title Char"/>
    <w:basedOn w:val="DefaultParagraphFont"/>
    <w:link w:val="Title"/>
    <w:rsid w:val="00AA7471"/>
    <w:rPr>
      <w:rFonts w:asciiTheme="minorHAnsi" w:hAnsiTheme="minorHAnsi"/>
      <w:sz w:val="22"/>
      <w:szCs w:val="24"/>
    </w:rPr>
  </w:style>
  <w:style w:type="table" w:styleId="TableGrid">
    <w:name w:val="Table Grid"/>
    <w:basedOn w:val="TableNormal"/>
    <w:rsid w:val="00AA74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ogo">
    <w:name w:val="Logo"/>
    <w:basedOn w:val="Normal"/>
    <w:qFormat/>
    <w:rsid w:val="001564EE"/>
    <w:pPr>
      <w:jc w:val="right"/>
    </w:pPr>
    <w:rPr>
      <w:bCs/>
      <w:szCs w:val="20"/>
    </w:rPr>
  </w:style>
  <w:style w:type="table" w:styleId="GridTable1Light-Accent3">
    <w:name w:val="Grid Table 1 Light Accent 3"/>
    <w:basedOn w:val="TableNormal"/>
    <w:uiPriority w:val="46"/>
    <w:rsid w:val="005555DA"/>
    <w:tblPr>
      <w:tblStyleRowBandSize w:val="1"/>
      <w:tblStyleColBandSize w:val="1"/>
      <w:tblBorders>
        <w:top w:val="single" w:sz="4" w:space="0" w:color="D6E3BC" w:themeColor="accent3" w:themeTint="66"/>
        <w:left w:val="single" w:sz="4" w:space="0" w:color="D6E3BC" w:themeColor="accent3" w:themeTint="66"/>
        <w:bottom w:val="single" w:sz="4" w:space="0" w:color="D6E3BC" w:themeColor="accent3" w:themeTint="66"/>
        <w:right w:val="single" w:sz="4" w:space="0" w:color="D6E3BC" w:themeColor="accent3" w:themeTint="66"/>
        <w:insideH w:val="single" w:sz="4" w:space="0" w:color="D6E3BC" w:themeColor="accent3" w:themeTint="66"/>
        <w:insideV w:val="single" w:sz="4" w:space="0" w:color="D6E3BC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NoSpacing">
    <w:name w:val="No Spacing"/>
    <w:uiPriority w:val="1"/>
    <w:qFormat/>
    <w:rsid w:val="00DE6C1C"/>
    <w:rPr>
      <w:rFonts w:asciiTheme="minorHAnsi" w:eastAsiaTheme="minorHAnsi" w:hAnsiTheme="minorHAnsi" w:cstheme="minorBidi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A85C4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85C4F"/>
    <w:rPr>
      <w:rFonts w:asciiTheme="minorHAnsi" w:hAnsiTheme="minorHAnsi"/>
      <w:sz w:val="16"/>
      <w:szCs w:val="24"/>
    </w:rPr>
  </w:style>
  <w:style w:type="paragraph" w:styleId="Footer">
    <w:name w:val="footer"/>
    <w:basedOn w:val="Normal"/>
    <w:link w:val="FooterChar"/>
    <w:uiPriority w:val="99"/>
    <w:unhideWhenUsed/>
    <w:rsid w:val="00A85C4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85C4F"/>
    <w:rPr>
      <w:rFonts w:asciiTheme="minorHAnsi" w:hAnsiTheme="minorHAnsi"/>
      <w:sz w:val="16"/>
      <w:szCs w:val="24"/>
    </w:rPr>
  </w:style>
  <w:style w:type="character" w:styleId="PlaceholderText">
    <w:name w:val="Placeholder Text"/>
    <w:basedOn w:val="DefaultParagraphFont"/>
    <w:uiPriority w:val="99"/>
    <w:semiHidden/>
    <w:rsid w:val="00354EA5"/>
    <w:rPr>
      <w:color w:val="808080"/>
    </w:rPr>
  </w:style>
  <w:style w:type="character" w:styleId="Hyperlink">
    <w:name w:val="Hyperlink"/>
    <w:basedOn w:val="DefaultParagraphFont"/>
    <w:unhideWhenUsed/>
    <w:rsid w:val="00CC6E8A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956C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semiHidden/>
    <w:unhideWhenUsed/>
    <w:rsid w:val="00E956C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upaawisconsin@gmail.com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1.jpeg"/><Relationship Id="rId4" Type="http://schemas.openxmlformats.org/officeDocument/2006/relationships/styles" Target="styles.xml"/><Relationship Id="rId9" Type="http://schemas.openxmlformats.org/officeDocument/2006/relationships/hyperlink" Target="https://upaaw.org/" TargetMode="External"/><Relationship Id="rId14" Type="http://schemas.openxmlformats.org/officeDocument/2006/relationships/glossaryDocument" Target="glossary/document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pahm\AppData\Roaming\Microsoft\Templates\Employment%20application%20(2%20pages)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10818685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0DAF504-2485-4991-997D-13EC351B15D1}"/>
      </w:docPartPr>
      <w:docPartBody>
        <w:p w:rsidR="00C00D77" w:rsidRDefault="00A70B9E">
          <w:r w:rsidRPr="008534B3">
            <w:rPr>
              <w:rStyle w:val="PlaceholderText"/>
            </w:rPr>
            <w:t>Click here to enter a date.</w:t>
          </w:r>
        </w:p>
      </w:docPartBody>
    </w:docPart>
    <w:docPart>
      <w:docPartPr>
        <w:name w:val="DefaultPlaceholder_10818685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4ECCF40-40F6-4EF8-881F-26B5185A0819}"/>
      </w:docPartPr>
      <w:docPartBody>
        <w:p w:rsidR="00C00D77" w:rsidRDefault="00A70B9E">
          <w:r w:rsidRPr="008534B3">
            <w:rPr>
              <w:rStyle w:val="PlaceholderText"/>
            </w:rPr>
            <w:t>Click here to enter text.</w:t>
          </w:r>
        </w:p>
      </w:docPartBody>
    </w:docPart>
    <w:docPart>
      <w:docPartPr>
        <w:name w:val="698157E820E642E6A7D6C06FC803A75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BEB26E2-23E2-4460-80AA-6B7FD7102601}"/>
      </w:docPartPr>
      <w:docPartBody>
        <w:p w:rsidR="00C00D77" w:rsidRDefault="00A40DBB" w:rsidP="004143B9">
          <w:pPr>
            <w:pStyle w:val="698157E820E642E6A7D6C06FC803A7529"/>
          </w:pPr>
          <w:r>
            <w:t xml:space="preserve">  </w:t>
          </w:r>
        </w:p>
      </w:docPartBody>
    </w:docPart>
    <w:docPart>
      <w:docPartPr>
        <w:name w:val="205D2A0565AD491EAC3BCCE6527EBF3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B71AC8-5B33-43EB-90C9-359F948964AB}"/>
      </w:docPartPr>
      <w:docPartBody>
        <w:p w:rsidR="00C00D77" w:rsidRDefault="00A40DBB" w:rsidP="004143B9">
          <w:pPr>
            <w:pStyle w:val="205D2A0565AD491EAC3BCCE6527EBF3F9"/>
          </w:pPr>
          <w:r>
            <w:t xml:space="preserve">  </w:t>
          </w:r>
        </w:p>
      </w:docPartBody>
    </w:docPart>
    <w:docPart>
      <w:docPartPr>
        <w:name w:val="6674F6727579407DB4714C816CA93E9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F2ED957-9879-443B-8D44-93678B0BC3FD}"/>
      </w:docPartPr>
      <w:docPartBody>
        <w:p w:rsidR="00C00D77" w:rsidRDefault="00A40DBB" w:rsidP="004143B9">
          <w:pPr>
            <w:pStyle w:val="6674F6727579407DB4714C816CA93E9D3"/>
          </w:pPr>
          <w:r>
            <w:t xml:space="preserve"> </w:t>
          </w:r>
        </w:p>
      </w:docPartBody>
    </w:docPart>
    <w:docPart>
      <w:docPartPr>
        <w:name w:val="49373F6F3EC84FA4B55536553C94B53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1FEA6A9-DF26-4A31-8BB2-E9A27ABC4CB3}"/>
      </w:docPartPr>
      <w:docPartBody>
        <w:p w:rsidR="00C00D77" w:rsidRDefault="00A40DBB" w:rsidP="00A40DBB">
          <w:pPr>
            <w:pStyle w:val="49373F6F3EC84FA4B55536553C94B53410"/>
          </w:pPr>
          <w:r>
            <w:t xml:space="preserve"> </w:t>
          </w:r>
        </w:p>
      </w:docPartBody>
    </w:docPart>
    <w:docPart>
      <w:docPartPr>
        <w:name w:val="81B254FC837E489EB9AB16900A576D0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15B224-FB88-4912-872A-79B616AC2CF2}"/>
      </w:docPartPr>
      <w:docPartBody>
        <w:p w:rsidR="00C00D77" w:rsidRDefault="00A40DBB" w:rsidP="00A40DBB">
          <w:pPr>
            <w:pStyle w:val="81B254FC837E489EB9AB16900A576D059"/>
          </w:pPr>
          <w:r>
            <w:t xml:space="preserve">  </w:t>
          </w:r>
        </w:p>
      </w:docPartBody>
    </w:docPart>
    <w:docPart>
      <w:docPartPr>
        <w:name w:val="237A4DA2967343DFBEE7A9C0488CFA2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0B8A8CD-A2A4-4232-B32D-047814F9AA68}"/>
      </w:docPartPr>
      <w:docPartBody>
        <w:p w:rsidR="00C00D77" w:rsidRDefault="00A40DBB" w:rsidP="00A40DBB">
          <w:pPr>
            <w:pStyle w:val="237A4DA2967343DFBEE7A9C0488CFA259"/>
          </w:pPr>
          <w:r>
            <w:t xml:space="preserve">  </w:t>
          </w:r>
        </w:p>
      </w:docPartBody>
    </w:docPart>
    <w:docPart>
      <w:docPartPr>
        <w:name w:val="C7F7A9D97090488DBC706877407C687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E314B1D-4B8E-43CD-8C42-46B1AE59125A}"/>
      </w:docPartPr>
      <w:docPartBody>
        <w:p w:rsidR="00C00D77" w:rsidRDefault="00A40DBB" w:rsidP="00A40DBB">
          <w:pPr>
            <w:pStyle w:val="C7F7A9D97090488DBC706877407C687B9"/>
          </w:pPr>
          <w:r>
            <w:t xml:space="preserve">  </w:t>
          </w:r>
        </w:p>
      </w:docPartBody>
    </w:docPart>
    <w:docPart>
      <w:docPartPr>
        <w:name w:val="4B121DCD03F34B63A837B0F00817BC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BEAE248-079C-4DE2-8A3C-60E4D1026563}"/>
      </w:docPartPr>
      <w:docPartBody>
        <w:p w:rsidR="00C00D77" w:rsidRDefault="00A40DBB" w:rsidP="00A40DBB">
          <w:pPr>
            <w:pStyle w:val="4B121DCD03F34B63A837B0F00817BCEB9"/>
          </w:pPr>
          <w:r>
            <w:t xml:space="preserve">  </w:t>
          </w:r>
        </w:p>
      </w:docPartBody>
    </w:docPart>
    <w:docPart>
      <w:docPartPr>
        <w:name w:val="9FBC56ECDCC24D53AB38EE333C60D10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F07AC4-D761-4A8E-B746-A61B5ACE5845}"/>
      </w:docPartPr>
      <w:docPartBody>
        <w:p w:rsidR="00C00D77" w:rsidRDefault="00A40DBB" w:rsidP="00A40DBB">
          <w:pPr>
            <w:pStyle w:val="9FBC56ECDCC24D53AB38EE333C60D1039"/>
          </w:pPr>
          <w:r>
            <w:t xml:space="preserve">  </w:t>
          </w:r>
        </w:p>
      </w:docPartBody>
    </w:docPart>
    <w:docPart>
      <w:docPartPr>
        <w:name w:val="44A17F83439F47F9876B648371B012E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DAC699E-66B3-4E5F-AEBF-3DD4F0576A41}"/>
      </w:docPartPr>
      <w:docPartBody>
        <w:p w:rsidR="00C00D77" w:rsidRDefault="00A40DBB" w:rsidP="00A40DBB">
          <w:pPr>
            <w:pStyle w:val="44A17F83439F47F9876B648371B012E79"/>
          </w:pPr>
          <w:r>
            <w:t xml:space="preserve">  </w:t>
          </w:r>
        </w:p>
      </w:docPartBody>
    </w:docPart>
    <w:docPart>
      <w:docPartPr>
        <w:name w:val="1DBA1D1BF95C4CB7BF059BAF8F590DF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EF2D8F-DE49-4DBA-9DDA-06DE977A7832}"/>
      </w:docPartPr>
      <w:docPartBody>
        <w:p w:rsidR="00C00D77" w:rsidRDefault="00A40DBB" w:rsidP="00A40DBB">
          <w:pPr>
            <w:pStyle w:val="1DBA1D1BF95C4CB7BF059BAF8F590DF79"/>
          </w:pPr>
          <w:r>
            <w:t xml:space="preserve">  </w:t>
          </w:r>
        </w:p>
      </w:docPartBody>
    </w:docPart>
    <w:docPart>
      <w:docPartPr>
        <w:name w:val="43E21C47394043928CF4CDB47A9BE8E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918F7D7-9257-4E45-B77E-486A510A7600}"/>
      </w:docPartPr>
      <w:docPartBody>
        <w:p w:rsidR="00C00D77" w:rsidRDefault="00A40DBB" w:rsidP="00A40DBB">
          <w:pPr>
            <w:pStyle w:val="43E21C47394043928CF4CDB47A9BE8E19"/>
          </w:pPr>
          <w:r>
            <w:t xml:space="preserve">  </w:t>
          </w:r>
        </w:p>
      </w:docPartBody>
    </w:docPart>
    <w:docPart>
      <w:docPartPr>
        <w:name w:val="276FD503B2F54E0CBBEAEB7F0FC5603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A79C4F9-6286-41B1-9A72-2998CCB825E8}"/>
      </w:docPartPr>
      <w:docPartBody>
        <w:p w:rsidR="00C00D77" w:rsidRDefault="00A40DBB" w:rsidP="00A40DBB">
          <w:pPr>
            <w:pStyle w:val="276FD503B2F54E0CBBEAEB7F0FC560319"/>
          </w:pPr>
          <w:r>
            <w:t xml:space="preserve">  </w:t>
          </w:r>
        </w:p>
      </w:docPartBody>
    </w:docPart>
    <w:docPart>
      <w:docPartPr>
        <w:name w:val="C045C3FEA27747C8BE8C95BA63E1937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A8947E3-CA6A-47DB-A93F-856BD1708A28}"/>
      </w:docPartPr>
      <w:docPartBody>
        <w:p w:rsidR="00C00D77" w:rsidRDefault="00A40DBB" w:rsidP="00A40DBB">
          <w:pPr>
            <w:pStyle w:val="C045C3FEA27747C8BE8C95BA63E193739"/>
          </w:pPr>
          <w:r>
            <w:t xml:space="preserve">  </w:t>
          </w:r>
        </w:p>
      </w:docPartBody>
    </w:docPart>
    <w:docPart>
      <w:docPartPr>
        <w:name w:val="2EFA061D69624F88BC4211768C339F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79F1520-84C4-4ABD-86AB-4B1DFA4600A7}"/>
      </w:docPartPr>
      <w:docPartBody>
        <w:p w:rsidR="00C00D77" w:rsidRDefault="00A40DBB" w:rsidP="00A40DBB">
          <w:pPr>
            <w:pStyle w:val="2EFA061D69624F88BC4211768C339F749"/>
          </w:pPr>
          <w:r>
            <w:t xml:space="preserve">      </w:t>
          </w:r>
        </w:p>
      </w:docPartBody>
    </w:docPart>
    <w:docPart>
      <w:docPartPr>
        <w:name w:val="F38258A1AA134D22B296E288A3904AB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551031F-0DF5-4F4A-9CAA-5BDE551946D2}"/>
      </w:docPartPr>
      <w:docPartBody>
        <w:p w:rsidR="00C00D77" w:rsidRDefault="00A40DBB" w:rsidP="00A40DBB">
          <w:pPr>
            <w:pStyle w:val="F38258A1AA134D22B296E288A3904ABA7"/>
          </w:pPr>
          <w:r>
            <w:t xml:space="preserve">   </w:t>
          </w:r>
        </w:p>
      </w:docPartBody>
    </w:docPart>
    <w:docPart>
      <w:docPartPr>
        <w:name w:val="767E3A42D2BF49B7A0FAED3B0D802D2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103B5B0-01FB-4DA0-8DF7-DB980251A85D}"/>
      </w:docPartPr>
      <w:docPartBody>
        <w:p w:rsidR="00C00D77" w:rsidRDefault="00A40DBB" w:rsidP="00A40DBB">
          <w:pPr>
            <w:pStyle w:val="767E3A42D2BF49B7A0FAED3B0D802D237"/>
          </w:pPr>
          <w:r>
            <w:t xml:space="preserve">   </w:t>
          </w:r>
        </w:p>
      </w:docPartBody>
    </w:docPart>
    <w:docPart>
      <w:docPartPr>
        <w:name w:val="15C1EF1726F64276A40656B222400B2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6DE5AF-52D1-4101-A15E-C79A0E291C00}"/>
      </w:docPartPr>
      <w:docPartBody>
        <w:p w:rsidR="00C00D77" w:rsidRDefault="00A40DBB" w:rsidP="00A40DBB">
          <w:pPr>
            <w:pStyle w:val="15C1EF1726F64276A40656B222400B237"/>
          </w:pPr>
          <w:r>
            <w:t xml:space="preserve">   </w:t>
          </w:r>
        </w:p>
      </w:docPartBody>
    </w:docPart>
    <w:docPart>
      <w:docPartPr>
        <w:name w:val="80672DFCCADE4C868CC829C801F8CB1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09C42DA-EE60-4355-81FF-4F29CFEFB809}"/>
      </w:docPartPr>
      <w:docPartBody>
        <w:p w:rsidR="00C00D77" w:rsidRDefault="00A40DBB" w:rsidP="00A40DBB">
          <w:pPr>
            <w:pStyle w:val="80672DFCCADE4C868CC829C801F8CB1B7"/>
          </w:pPr>
          <w:r>
            <w:t xml:space="preserve">   </w:t>
          </w:r>
        </w:p>
      </w:docPartBody>
    </w:docPart>
    <w:docPart>
      <w:docPartPr>
        <w:name w:val="88837F1737E847A38DA2E46B87D905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5A26D16-3A5F-4613-94AF-20DB92BE3751}"/>
      </w:docPartPr>
      <w:docPartBody>
        <w:p w:rsidR="00C00D77" w:rsidRDefault="00A40DBB" w:rsidP="00A40DBB">
          <w:pPr>
            <w:pStyle w:val="88837F1737E847A38DA2E46B87D905B27"/>
          </w:pPr>
          <w:r>
            <w:t xml:space="preserve">   </w:t>
          </w:r>
        </w:p>
      </w:docPartBody>
    </w:docPart>
    <w:docPart>
      <w:docPartPr>
        <w:name w:val="FE1BB5D4A0E241BFADEAFE4885A1101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15923B5-4FAF-46E0-9FD5-277B37871169}"/>
      </w:docPartPr>
      <w:docPartBody>
        <w:p w:rsidR="00C00D77" w:rsidRDefault="00A40DBB" w:rsidP="00A40DBB">
          <w:pPr>
            <w:pStyle w:val="FE1BB5D4A0E241BFADEAFE4885A110187"/>
          </w:pPr>
          <w:r>
            <w:t xml:space="preserve">   </w:t>
          </w:r>
        </w:p>
      </w:docPartBody>
    </w:docPart>
    <w:docPart>
      <w:docPartPr>
        <w:name w:val="17FE70657D2C4E6FADA01EC9635E73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DF77E77-44D9-41A8-8BE7-0F5C2510DF19}"/>
      </w:docPartPr>
      <w:docPartBody>
        <w:p w:rsidR="00C00D77" w:rsidRDefault="00A40DBB" w:rsidP="00A40DBB">
          <w:pPr>
            <w:pStyle w:val="17FE70657D2C4E6FADA01EC9635E73EB7"/>
          </w:pPr>
          <w:r>
            <w:t xml:space="preserve">   </w:t>
          </w:r>
        </w:p>
      </w:docPartBody>
    </w:docPart>
    <w:docPart>
      <w:docPartPr>
        <w:name w:val="340C7BE001754192A3FF2686C5702C4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6D34932-C9A0-4543-8513-CA54CD842FC9}"/>
      </w:docPartPr>
      <w:docPartBody>
        <w:p w:rsidR="00C00D77" w:rsidRDefault="00A40DBB" w:rsidP="00A40DBB">
          <w:pPr>
            <w:pStyle w:val="340C7BE001754192A3FF2686C5702C447"/>
          </w:pPr>
          <w:r>
            <w:t xml:space="preserve">   </w:t>
          </w:r>
        </w:p>
      </w:docPartBody>
    </w:docPart>
    <w:docPart>
      <w:docPartPr>
        <w:name w:val="BD381927B2234B8E8151F7C8E27533F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E21B764-DAF2-4F73-84B4-7C20CA2B3185}"/>
      </w:docPartPr>
      <w:docPartBody>
        <w:p w:rsidR="00C00D77" w:rsidRDefault="00A40DBB" w:rsidP="00A40DBB">
          <w:pPr>
            <w:pStyle w:val="BD381927B2234B8E8151F7C8E27533F07"/>
          </w:pPr>
          <w:r>
            <w:t xml:space="preserve">   </w:t>
          </w:r>
        </w:p>
      </w:docPartBody>
    </w:docPart>
    <w:docPart>
      <w:docPartPr>
        <w:name w:val="ABA55BE8BF6E4F2F86A6FFCD4DFC24F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E3EF94F-851A-404E-BEE3-7B3B386EA7AE}"/>
      </w:docPartPr>
      <w:docPartBody>
        <w:p w:rsidR="00C00D77" w:rsidRDefault="00A40DBB" w:rsidP="00A40DBB">
          <w:pPr>
            <w:pStyle w:val="ABA55BE8BF6E4F2F86A6FFCD4DFC24F07"/>
          </w:pPr>
          <w:r>
            <w:t xml:space="preserve">   </w:t>
          </w:r>
        </w:p>
      </w:docPartBody>
    </w:docPart>
    <w:docPart>
      <w:docPartPr>
        <w:name w:val="3AA60EBF47CD4E21A91F8D9EC502EDE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6D44949-D7F2-4209-A4DD-BDF53725C42E}"/>
      </w:docPartPr>
      <w:docPartBody>
        <w:p w:rsidR="00C00D77" w:rsidRDefault="00A40DBB" w:rsidP="00A40DBB">
          <w:pPr>
            <w:pStyle w:val="3AA60EBF47CD4E21A91F8D9EC502EDEF7"/>
          </w:pPr>
          <w:r>
            <w:t xml:space="preserve">   </w:t>
          </w:r>
        </w:p>
      </w:docPartBody>
    </w:docPart>
    <w:docPart>
      <w:docPartPr>
        <w:name w:val="1DC169693B724177B5B72791EB75B1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5462421-1B2B-4811-8CB6-538196292B5E}"/>
      </w:docPartPr>
      <w:docPartBody>
        <w:p w:rsidR="00C00D77" w:rsidRDefault="00A40DBB" w:rsidP="00A40DBB">
          <w:pPr>
            <w:pStyle w:val="1DC169693B724177B5B72791EB75B16A7"/>
          </w:pPr>
          <w:r>
            <w:t xml:space="preserve">   </w:t>
          </w:r>
        </w:p>
      </w:docPartBody>
    </w:docPart>
    <w:docPart>
      <w:docPartPr>
        <w:name w:val="0D57699A112B4198949FE72A844FD23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191DC56-CFD4-4FFC-B7EB-B48CF7EA0854}"/>
      </w:docPartPr>
      <w:docPartBody>
        <w:p w:rsidR="00C00D77" w:rsidRDefault="00A40DBB" w:rsidP="00A40DBB">
          <w:pPr>
            <w:pStyle w:val="0D57699A112B4198949FE72A844FD2307"/>
          </w:pPr>
          <w:r>
            <w:t xml:space="preserve">   </w:t>
          </w:r>
        </w:p>
      </w:docPartBody>
    </w:docPart>
    <w:docPart>
      <w:docPartPr>
        <w:name w:val="9F60DF9B9F8545F8B27B7B0D9E6959C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B883F2D-C542-4BD2-98EB-FBA37A565E72}"/>
      </w:docPartPr>
      <w:docPartBody>
        <w:p w:rsidR="00C00D77" w:rsidRDefault="00A40DBB" w:rsidP="00A40DBB">
          <w:pPr>
            <w:pStyle w:val="9F60DF9B9F8545F8B27B7B0D9E6959C97"/>
          </w:pPr>
          <w:r>
            <w:t xml:space="preserve">   </w:t>
          </w:r>
        </w:p>
      </w:docPartBody>
    </w:docPart>
    <w:docPart>
      <w:docPartPr>
        <w:name w:val="EB62B67DC7524E60B06ED210C78DF99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450E1E1-AD02-46ED-89C1-F59DBBA6E2DF}"/>
      </w:docPartPr>
      <w:docPartBody>
        <w:p w:rsidR="00C00D77" w:rsidRDefault="00A40DBB" w:rsidP="00A40DBB">
          <w:pPr>
            <w:pStyle w:val="EB62B67DC7524E60B06ED210C78DF99A7"/>
          </w:pPr>
          <w:r>
            <w:t xml:space="preserve">   </w:t>
          </w:r>
        </w:p>
      </w:docPartBody>
    </w:docPart>
    <w:docPart>
      <w:docPartPr>
        <w:name w:val="0B5D0C1927074836891D4F672641145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40242A1-6453-464C-A01D-423AE5BC018D}"/>
      </w:docPartPr>
      <w:docPartBody>
        <w:p w:rsidR="00C00D77" w:rsidRDefault="00A40DBB" w:rsidP="00A40DBB">
          <w:pPr>
            <w:pStyle w:val="0B5D0C1927074836891D4F672641145B7"/>
          </w:pPr>
          <w:r>
            <w:t xml:space="preserve">   </w:t>
          </w:r>
        </w:p>
      </w:docPartBody>
    </w:docPart>
    <w:docPart>
      <w:docPartPr>
        <w:name w:val="8F13B97CFA294370AC37FABAEF50812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B26FACF-D132-4A28-93A7-6D1AD166ADF9}"/>
      </w:docPartPr>
      <w:docPartBody>
        <w:p w:rsidR="00C00D77" w:rsidRDefault="00A40DBB" w:rsidP="00A40DBB">
          <w:pPr>
            <w:pStyle w:val="8F13B97CFA294370AC37FABAEF5081257"/>
          </w:pPr>
          <w:r>
            <w:t xml:space="preserve">   </w:t>
          </w:r>
        </w:p>
      </w:docPartBody>
    </w:docPart>
    <w:docPart>
      <w:docPartPr>
        <w:name w:val="2D4FF2BB1EDE4F41AF19EFACAF48CA9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45FC9EF-532A-45DC-8092-4BB8D7340A60}"/>
      </w:docPartPr>
      <w:docPartBody>
        <w:p w:rsidR="00C00D77" w:rsidRDefault="00A40DBB" w:rsidP="00A40DBB">
          <w:pPr>
            <w:pStyle w:val="2D4FF2BB1EDE4F41AF19EFACAF48CA907"/>
          </w:pPr>
          <w:r>
            <w:t xml:space="preserve">  </w:t>
          </w:r>
        </w:p>
      </w:docPartBody>
    </w:docPart>
    <w:docPart>
      <w:docPartPr>
        <w:name w:val="7B3779DAD5234028B81AA68A88C9F94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CBB8B5-5200-4343-BDE8-96FAE1C5D8DA}"/>
      </w:docPartPr>
      <w:docPartBody>
        <w:p w:rsidR="00C00D77" w:rsidRDefault="00A40DBB" w:rsidP="00A40DBB">
          <w:pPr>
            <w:pStyle w:val="7B3779DAD5234028B81AA68A88C9F94B7"/>
          </w:pPr>
          <w:r>
            <w:t xml:space="preserve">   </w:t>
          </w:r>
        </w:p>
      </w:docPartBody>
    </w:docPart>
    <w:docPart>
      <w:docPartPr>
        <w:name w:val="843AAC4599C24653852768B5AB6BCF6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31045CC-B4A7-4182-B723-933E54E9408A}"/>
      </w:docPartPr>
      <w:docPartBody>
        <w:p w:rsidR="00C00D77" w:rsidRDefault="00A40DBB" w:rsidP="00A40DBB">
          <w:pPr>
            <w:pStyle w:val="843AAC4599C24653852768B5AB6BCF6C7"/>
          </w:pPr>
          <w:r>
            <w:t xml:space="preserve">  </w:t>
          </w:r>
        </w:p>
      </w:docPartBody>
    </w:docPart>
    <w:docPart>
      <w:docPartPr>
        <w:name w:val="B1969034A4674CFA97B1827EFBB768D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6F8D182-C486-42BD-B7BF-9CF8B8D392B4}"/>
      </w:docPartPr>
      <w:docPartBody>
        <w:p w:rsidR="00C00D77" w:rsidRDefault="00A40DBB" w:rsidP="00A40DBB">
          <w:pPr>
            <w:pStyle w:val="B1969034A4674CFA97B1827EFBB768D07"/>
          </w:pPr>
          <w:r>
            <w:t xml:space="preserve">  </w:t>
          </w:r>
        </w:p>
      </w:docPartBody>
    </w:docPart>
    <w:docPart>
      <w:docPartPr>
        <w:name w:val="E44E656786A1487A9F731792345B753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9A007A-7037-4DA7-836A-A59A5A3CEED6}"/>
      </w:docPartPr>
      <w:docPartBody>
        <w:p w:rsidR="00C00D77" w:rsidRDefault="00A40DBB" w:rsidP="00A40DBB">
          <w:pPr>
            <w:pStyle w:val="E44E656786A1487A9F731792345B753F7"/>
          </w:pPr>
          <w:r>
            <w:t xml:space="preserve">  </w:t>
          </w:r>
        </w:p>
      </w:docPartBody>
    </w:docPart>
    <w:docPart>
      <w:docPartPr>
        <w:name w:val="F872BDD19AAE4030B3ED5BC373E3E9C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B57A7F7-3ACA-4E2C-8793-8E7C25861E5C}"/>
      </w:docPartPr>
      <w:docPartBody>
        <w:p w:rsidR="00C00D77" w:rsidRDefault="00A40DBB" w:rsidP="00A40DBB">
          <w:pPr>
            <w:pStyle w:val="F872BDD19AAE4030B3ED5BC373E3E9C37"/>
          </w:pPr>
          <w:r>
            <w:t xml:space="preserve">  </w:t>
          </w:r>
        </w:p>
      </w:docPartBody>
    </w:docPart>
    <w:docPart>
      <w:docPartPr>
        <w:name w:val="5591186AF8654CF78B8EE22B2A6E336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463AA65-860E-4938-A9BE-06D7B33C65D9}"/>
      </w:docPartPr>
      <w:docPartBody>
        <w:p w:rsidR="00C00D77" w:rsidRDefault="00A40DBB" w:rsidP="00A40DBB">
          <w:pPr>
            <w:pStyle w:val="5591186AF8654CF78B8EE22B2A6E336C7"/>
          </w:pPr>
          <w:r>
            <w:t xml:space="preserve">  </w:t>
          </w:r>
        </w:p>
      </w:docPartBody>
    </w:docPart>
    <w:docPart>
      <w:docPartPr>
        <w:name w:val="344390B3552C4AAABBA909E609F12A7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9077742-A8AF-4BBF-8340-496EDE2C7CF8}"/>
      </w:docPartPr>
      <w:docPartBody>
        <w:p w:rsidR="00C00D77" w:rsidRDefault="00A40DBB" w:rsidP="00A40DBB">
          <w:pPr>
            <w:pStyle w:val="344390B3552C4AAABBA909E609F12A7A7"/>
          </w:pPr>
          <w:r>
            <w:t xml:space="preserve"> </w:t>
          </w:r>
        </w:p>
      </w:docPartBody>
    </w:docPart>
    <w:docPart>
      <w:docPartPr>
        <w:name w:val="A2278692F7C24EC39B9D0190427D192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B6082A8-95F5-4146-A70D-C4118D675555}"/>
      </w:docPartPr>
      <w:docPartBody>
        <w:p w:rsidR="00C00D77" w:rsidRDefault="00A40DBB" w:rsidP="00A40DBB">
          <w:pPr>
            <w:pStyle w:val="A2278692F7C24EC39B9D0190427D192A7"/>
          </w:pPr>
          <w:r>
            <w:t xml:space="preserve">   </w:t>
          </w:r>
        </w:p>
      </w:docPartBody>
    </w:docPart>
    <w:docPart>
      <w:docPartPr>
        <w:name w:val="63B67DAC17564A61AB99698C1D719D5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CCA674D-1374-41E8-B494-B2DF31F46060}"/>
      </w:docPartPr>
      <w:docPartBody>
        <w:p w:rsidR="00C00D77" w:rsidRDefault="00A40DBB" w:rsidP="00A40DBB">
          <w:pPr>
            <w:pStyle w:val="63B67DAC17564A61AB99698C1D719D5E7"/>
          </w:pPr>
          <w:r>
            <w:t xml:space="preserve">  </w:t>
          </w:r>
        </w:p>
      </w:docPartBody>
    </w:docPart>
    <w:docPart>
      <w:docPartPr>
        <w:name w:val="9EE6C1DEF299493B9A7C14C93BE1234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9FCDE84-13B0-44F6-A48D-EBA2B13BAFBB}"/>
      </w:docPartPr>
      <w:docPartBody>
        <w:p w:rsidR="00C00D77" w:rsidRDefault="00A40DBB" w:rsidP="00A40DBB">
          <w:pPr>
            <w:pStyle w:val="9EE6C1DEF299493B9A7C14C93BE123497"/>
          </w:pPr>
          <w:r>
            <w:t xml:space="preserve">   </w:t>
          </w:r>
        </w:p>
      </w:docPartBody>
    </w:docPart>
    <w:docPart>
      <w:docPartPr>
        <w:name w:val="9DFEA375225843168912CF173C28D9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993945D-5240-4559-868D-1997943A36CA}"/>
      </w:docPartPr>
      <w:docPartBody>
        <w:p w:rsidR="00C00D77" w:rsidRDefault="00A40DBB" w:rsidP="00A40DBB">
          <w:pPr>
            <w:pStyle w:val="9DFEA375225843168912CF173C28D9F47"/>
          </w:pPr>
          <w:r>
            <w:t xml:space="preserve">  </w:t>
          </w:r>
        </w:p>
      </w:docPartBody>
    </w:docPart>
    <w:docPart>
      <w:docPartPr>
        <w:name w:val="7F70035AD173460BB6B9EAA7B7E6BE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C7C600B-272C-498F-9E55-D821FAFE5970}"/>
      </w:docPartPr>
      <w:docPartBody>
        <w:p w:rsidR="00C00D77" w:rsidRDefault="00A40DBB" w:rsidP="00A40DBB">
          <w:pPr>
            <w:pStyle w:val="7F70035AD173460BB6B9EAA7B7E6BE817"/>
          </w:pPr>
          <w:r>
            <w:t xml:space="preserve">  </w:t>
          </w:r>
        </w:p>
      </w:docPartBody>
    </w:docPart>
    <w:docPart>
      <w:docPartPr>
        <w:name w:val="FBE73E809FAB4A408A85930700996D3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CFDC87F-83E3-4176-B7EF-BD5B7D8AC103}"/>
      </w:docPartPr>
      <w:docPartBody>
        <w:p w:rsidR="00C00D77" w:rsidRDefault="00A40DBB" w:rsidP="00A40DBB">
          <w:pPr>
            <w:pStyle w:val="FBE73E809FAB4A408A85930700996D307"/>
          </w:pPr>
          <w:r>
            <w:t xml:space="preserve">  </w:t>
          </w:r>
        </w:p>
      </w:docPartBody>
    </w:docPart>
    <w:docPart>
      <w:docPartPr>
        <w:name w:val="48536EC61A244D2BB2CE4B15BE8FC3D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626BB1-2754-407F-8870-C0D590AEFF0F}"/>
      </w:docPartPr>
      <w:docPartBody>
        <w:p w:rsidR="00C00D77" w:rsidRDefault="00A40DBB" w:rsidP="00A40DBB">
          <w:pPr>
            <w:pStyle w:val="48536EC61A244D2BB2CE4B15BE8FC3DB7"/>
          </w:pPr>
          <w:r>
            <w:t xml:space="preserve">  </w:t>
          </w:r>
        </w:p>
      </w:docPartBody>
    </w:docPart>
    <w:docPart>
      <w:docPartPr>
        <w:name w:val="CD6F4C4E2AB2413FA111A0EFA1E4288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13C6F6-87DE-40DA-AB66-03CFA654F04D}"/>
      </w:docPartPr>
      <w:docPartBody>
        <w:p w:rsidR="00C00D77" w:rsidRDefault="00A40DBB" w:rsidP="00A40DBB">
          <w:pPr>
            <w:pStyle w:val="CD6F4C4E2AB2413FA111A0EFA1E428807"/>
          </w:pPr>
          <w:r>
            <w:t xml:space="preserve">  </w:t>
          </w:r>
        </w:p>
      </w:docPartBody>
    </w:docPart>
    <w:docPart>
      <w:docPartPr>
        <w:name w:val="EB895028160A4E75982ED7D4780A84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9E03587-5FC9-440B-ACE7-F0B837C94339}"/>
      </w:docPartPr>
      <w:docPartBody>
        <w:p w:rsidR="00C00D77" w:rsidRDefault="00A40DBB" w:rsidP="00A40DBB">
          <w:pPr>
            <w:pStyle w:val="EB895028160A4E75982ED7D4780A84EB7"/>
          </w:pPr>
          <w:r>
            <w:t xml:space="preserve">  </w:t>
          </w:r>
        </w:p>
      </w:docPartBody>
    </w:docPart>
    <w:docPart>
      <w:docPartPr>
        <w:name w:val="9A23CA3A615B4A67BB4E10006E5E564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0C6E8F4-056A-44D8-A347-FBB5F2B49D2C}"/>
      </w:docPartPr>
      <w:docPartBody>
        <w:p w:rsidR="00C00D77" w:rsidRDefault="00A40DBB" w:rsidP="00A40DBB">
          <w:pPr>
            <w:pStyle w:val="9A23CA3A615B4A67BB4E10006E5E56467"/>
          </w:pPr>
          <w:r>
            <w:t xml:space="preserve">  </w:t>
          </w:r>
        </w:p>
      </w:docPartBody>
    </w:docPart>
    <w:docPart>
      <w:docPartPr>
        <w:name w:val="C70A46647C454BE0BDED0999889246D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199F798-C2F7-4249-802F-E61A8E2D6913}"/>
      </w:docPartPr>
      <w:docPartBody>
        <w:p w:rsidR="00C00D77" w:rsidRDefault="00A40DBB" w:rsidP="00A40DBB">
          <w:pPr>
            <w:pStyle w:val="C70A46647C454BE0BDED0999889246D27"/>
          </w:pPr>
          <w:r>
            <w:t xml:space="preserve">  </w:t>
          </w:r>
        </w:p>
      </w:docPartBody>
    </w:docPart>
    <w:docPart>
      <w:docPartPr>
        <w:name w:val="D6807F1BBD584275B44780AA66D2178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CBBE77D-F89C-418C-9B26-D42D1A4B5A28}"/>
      </w:docPartPr>
      <w:docPartBody>
        <w:p w:rsidR="00C00D77" w:rsidRDefault="00A40DBB" w:rsidP="00A40DBB">
          <w:pPr>
            <w:pStyle w:val="D6807F1BBD584275B44780AA66D217897"/>
          </w:pPr>
          <w:r>
            <w:t xml:space="preserve">  </w:t>
          </w:r>
        </w:p>
      </w:docPartBody>
    </w:docPart>
    <w:docPart>
      <w:docPartPr>
        <w:name w:val="22DE1D016EE54B388D9C115D53763CD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AE12F36-528F-4B98-A0C7-C4F848C056ED}"/>
      </w:docPartPr>
      <w:docPartBody>
        <w:p w:rsidR="004143B9" w:rsidRDefault="00A40DBB" w:rsidP="00A40DBB">
          <w:pPr>
            <w:pStyle w:val="22DE1D016EE54B388D9C115D53763CDA5"/>
          </w:pPr>
          <w:r>
            <w:t xml:space="preserve">  </w:t>
          </w:r>
        </w:p>
      </w:docPartBody>
    </w:docPart>
    <w:docPart>
      <w:docPartPr>
        <w:name w:val="F939CECB8F0F4BA6B3A79611B5DB7C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7634F7E-9FA5-4E72-B86F-FA3416EE63B0}"/>
      </w:docPartPr>
      <w:docPartBody>
        <w:p w:rsidR="004143B9" w:rsidRDefault="00A40DBB" w:rsidP="00A40DBB">
          <w:pPr>
            <w:pStyle w:val="F939CECB8F0F4BA6B3A79611B5DB7C6A4"/>
          </w:pPr>
          <w:r>
            <w:t xml:space="preserve">  </w:t>
          </w:r>
        </w:p>
      </w:docPartBody>
    </w:docPart>
    <w:docPart>
      <w:docPartPr>
        <w:name w:val="C5F905B7DE5D4AA5A3A67CEA9943EF6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ED02549-8B40-46E4-A339-36D0A778E2BA}"/>
      </w:docPartPr>
      <w:docPartBody>
        <w:p w:rsidR="004814C9" w:rsidRDefault="00A40DBB">
          <w:r>
            <w:t xml:space="preserve">  </w:t>
          </w:r>
        </w:p>
      </w:docPartBody>
    </w:docPart>
    <w:docPart>
      <w:docPartPr>
        <w:name w:val="06AD2CF90EED49B0A19B6391109BDFE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7A340AA-BE83-41E8-AE75-EFA4BA556B06}"/>
      </w:docPartPr>
      <w:docPartBody>
        <w:p w:rsidR="004814C9" w:rsidRDefault="00A40DBB" w:rsidP="00A40DBB">
          <w:pPr>
            <w:pStyle w:val="06AD2CF90EED49B0A19B6391109BDFE54"/>
          </w:pPr>
          <w:r>
            <w:rPr>
              <w:sz w:val="16"/>
              <w:szCs w:val="16"/>
            </w:rPr>
            <w:t xml:space="preserve">  </w:t>
          </w:r>
        </w:p>
      </w:docPartBody>
    </w:docPart>
    <w:docPart>
      <w:docPartPr>
        <w:name w:val="70648732B4514FD89AB4AD342D6E799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0E34DEF-87A3-4BCF-AD8F-CB4BB594A013}"/>
      </w:docPartPr>
      <w:docPartBody>
        <w:p w:rsidR="004814C9" w:rsidRDefault="00A40DBB">
          <w:r>
            <w:t xml:space="preserve">   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0B9E"/>
    <w:rsid w:val="00006BEC"/>
    <w:rsid w:val="00307034"/>
    <w:rsid w:val="00330E7C"/>
    <w:rsid w:val="003B6DC0"/>
    <w:rsid w:val="004143B9"/>
    <w:rsid w:val="00422A05"/>
    <w:rsid w:val="004814C9"/>
    <w:rsid w:val="00507197"/>
    <w:rsid w:val="005F7986"/>
    <w:rsid w:val="00712E71"/>
    <w:rsid w:val="007A41D4"/>
    <w:rsid w:val="00864027"/>
    <w:rsid w:val="008A6653"/>
    <w:rsid w:val="00A40DBB"/>
    <w:rsid w:val="00A64729"/>
    <w:rsid w:val="00A70B9E"/>
    <w:rsid w:val="00AC4F62"/>
    <w:rsid w:val="00C00D77"/>
    <w:rsid w:val="00CB143C"/>
    <w:rsid w:val="00E01D54"/>
    <w:rsid w:val="00F86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A40DBB"/>
    <w:rPr>
      <w:color w:val="808080"/>
    </w:rPr>
  </w:style>
  <w:style w:type="paragraph" w:customStyle="1" w:styleId="698157E820E642E6A7D6C06FC803A7529">
    <w:name w:val="698157E820E642E6A7D6C06FC803A7529"/>
    <w:rsid w:val="004143B9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205D2A0565AD491EAC3BCCE6527EBF3F9">
    <w:name w:val="205D2A0565AD491EAC3BCCE6527EBF3F9"/>
    <w:rsid w:val="004143B9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6674F6727579407DB4714C816CA93E9D3">
    <w:name w:val="6674F6727579407DB4714C816CA93E9D3"/>
    <w:rsid w:val="004143B9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49373F6F3EC84FA4B55536553C94B53410">
    <w:name w:val="49373F6F3EC84FA4B55536553C94B53410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81B254FC837E489EB9AB16900A576D059">
    <w:name w:val="81B254FC837E489EB9AB16900A576D059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237A4DA2967343DFBEE7A9C0488CFA259">
    <w:name w:val="237A4DA2967343DFBEE7A9C0488CFA259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C7F7A9D97090488DBC706877407C687B9">
    <w:name w:val="C7F7A9D97090488DBC706877407C687B9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4B121DCD03F34B63A837B0F00817BCEB9">
    <w:name w:val="4B121DCD03F34B63A837B0F00817BCEB9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9FBC56ECDCC24D53AB38EE333C60D1039">
    <w:name w:val="9FBC56ECDCC24D53AB38EE333C60D1039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44A17F83439F47F9876B648371B012E79">
    <w:name w:val="44A17F83439F47F9876B648371B012E79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1DBA1D1BF95C4CB7BF059BAF8F590DF79">
    <w:name w:val="1DBA1D1BF95C4CB7BF059BAF8F590DF79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F939CECB8F0F4BA6B3A79611B5DB7C6A4">
    <w:name w:val="F939CECB8F0F4BA6B3A79611B5DB7C6A4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43E21C47394043928CF4CDB47A9BE8E19">
    <w:name w:val="43E21C47394043928CF4CDB47A9BE8E19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276FD503B2F54E0CBBEAEB7F0FC560319">
    <w:name w:val="276FD503B2F54E0CBBEAEB7F0FC560319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C045C3FEA27747C8BE8C95BA63E193739">
    <w:name w:val="C045C3FEA27747C8BE8C95BA63E193739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2EFA061D69624F88BC4211768C339F749">
    <w:name w:val="2EFA061D69624F88BC4211768C339F749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F38258A1AA134D22B296E288A3904ABA7">
    <w:name w:val="F38258A1AA134D22B296E288A3904ABA7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767E3A42D2BF49B7A0FAED3B0D802D237">
    <w:name w:val="767E3A42D2BF49B7A0FAED3B0D802D237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15C1EF1726F64276A40656B222400B237">
    <w:name w:val="15C1EF1726F64276A40656B222400B237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80672DFCCADE4C868CC829C801F8CB1B7">
    <w:name w:val="80672DFCCADE4C868CC829C801F8CB1B7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88837F1737E847A38DA2E46B87D905B27">
    <w:name w:val="88837F1737E847A38DA2E46B87D905B27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FE1BB5D4A0E241BFADEAFE4885A110187">
    <w:name w:val="FE1BB5D4A0E241BFADEAFE4885A110187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17FE70657D2C4E6FADA01EC9635E73EB7">
    <w:name w:val="17FE70657D2C4E6FADA01EC9635E73EB7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340C7BE001754192A3FF2686C5702C447">
    <w:name w:val="340C7BE001754192A3FF2686C5702C447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BD381927B2234B8E8151F7C8E27533F07">
    <w:name w:val="BD381927B2234B8E8151F7C8E27533F07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ABA55BE8BF6E4F2F86A6FFCD4DFC24F07">
    <w:name w:val="ABA55BE8BF6E4F2F86A6FFCD4DFC24F07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3AA60EBF47CD4E21A91F8D9EC502EDEF7">
    <w:name w:val="3AA60EBF47CD4E21A91F8D9EC502EDEF7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1DC169693B724177B5B72791EB75B16A7">
    <w:name w:val="1DC169693B724177B5B72791EB75B16A7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0D57699A112B4198949FE72A844FD2307">
    <w:name w:val="0D57699A112B4198949FE72A844FD2307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9F60DF9B9F8545F8B27B7B0D9E6959C97">
    <w:name w:val="9F60DF9B9F8545F8B27B7B0D9E6959C97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EB62B67DC7524E60B06ED210C78DF99A7">
    <w:name w:val="EB62B67DC7524E60B06ED210C78DF99A7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0B5D0C1927074836891D4F672641145B7">
    <w:name w:val="0B5D0C1927074836891D4F672641145B7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8F13B97CFA294370AC37FABAEF5081257">
    <w:name w:val="8F13B97CFA294370AC37FABAEF5081257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2D4FF2BB1EDE4F41AF19EFACAF48CA907">
    <w:name w:val="2D4FF2BB1EDE4F41AF19EFACAF48CA907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7B3779DAD5234028B81AA68A88C9F94B7">
    <w:name w:val="7B3779DAD5234028B81AA68A88C9F94B7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843AAC4599C24653852768B5AB6BCF6C7">
    <w:name w:val="843AAC4599C24653852768B5AB6BCF6C7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B1969034A4674CFA97B1827EFBB768D07">
    <w:name w:val="B1969034A4674CFA97B1827EFBB768D07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E44E656786A1487A9F731792345B753F7">
    <w:name w:val="E44E656786A1487A9F731792345B753F7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F872BDD19AAE4030B3ED5BC373E3E9C37">
    <w:name w:val="F872BDD19AAE4030B3ED5BC373E3E9C37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5591186AF8654CF78B8EE22B2A6E336C7">
    <w:name w:val="5591186AF8654CF78B8EE22B2A6E336C7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344390B3552C4AAABBA909E609F12A7A7">
    <w:name w:val="344390B3552C4AAABBA909E609F12A7A7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A2278692F7C24EC39B9D0190427D192A7">
    <w:name w:val="A2278692F7C24EC39B9D0190427D192A7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63B67DAC17564A61AB99698C1D719D5E7">
    <w:name w:val="63B67DAC17564A61AB99698C1D719D5E7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9EE6C1DEF299493B9A7C14C93BE123497">
    <w:name w:val="9EE6C1DEF299493B9A7C14C93BE123497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9DFEA375225843168912CF173C28D9F47">
    <w:name w:val="9DFEA375225843168912CF173C28D9F47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7F70035AD173460BB6B9EAA7B7E6BE817">
    <w:name w:val="7F70035AD173460BB6B9EAA7B7E6BE817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FBE73E809FAB4A408A85930700996D307">
    <w:name w:val="FBE73E809FAB4A408A85930700996D307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48536EC61A244D2BB2CE4B15BE8FC3DB7">
    <w:name w:val="48536EC61A244D2BB2CE4B15BE8FC3DB7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CD6F4C4E2AB2413FA111A0EFA1E428807">
    <w:name w:val="CD6F4C4E2AB2413FA111A0EFA1E428807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EB895028160A4E75982ED7D4780A84EB7">
    <w:name w:val="EB895028160A4E75982ED7D4780A84EB7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9A23CA3A615B4A67BB4E10006E5E56467">
    <w:name w:val="9A23CA3A615B4A67BB4E10006E5E56467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C70A46647C454BE0BDED0999889246D27">
    <w:name w:val="C70A46647C454BE0BDED0999889246D27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D6807F1BBD584275B44780AA66D217897">
    <w:name w:val="D6807F1BBD584275B44780AA66D217897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22DE1D016EE54B388D9C115D53763CDA5">
    <w:name w:val="22DE1D016EE54B388D9C115D53763CDA5"/>
    <w:rsid w:val="00A40DBB"/>
    <w:pPr>
      <w:spacing w:after="0" w:line="240" w:lineRule="auto"/>
    </w:pPr>
    <w:rPr>
      <w:rFonts w:eastAsia="Times New Roman" w:cs="Times New Roman"/>
      <w:sz w:val="16"/>
      <w:szCs w:val="24"/>
    </w:rPr>
  </w:style>
  <w:style w:type="paragraph" w:customStyle="1" w:styleId="06AD2CF90EED49B0A19B6391109BDFE54">
    <w:name w:val="06AD2CF90EED49B0A19B6391109BDFE54"/>
    <w:rsid w:val="00A40DBB"/>
    <w:pPr>
      <w:spacing w:after="0" w:line="240" w:lineRule="auto"/>
    </w:pPr>
    <w:rPr>
      <w:rFonts w:eastAsiaTheme="minorHAnsi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Form">
      <a:majorFont>
        <a:latin typeface="Tahoma"/>
        <a:ea typeface=""/>
        <a:cs typeface=""/>
      </a:majorFont>
      <a:minorFont>
        <a:latin typeface="Tahom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77549888-5A1C-4322-8E5B-0C4793AF8AB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5EEB960-F7D3-4F00-9FE1-914263902BA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Employment application (2 pages)</Template>
  <TotalTime>2</TotalTime>
  <Pages>4</Pages>
  <Words>641</Words>
  <Characters>3849</Characters>
  <Application>Microsoft Office Word</Application>
  <DocSecurity>0</DocSecurity>
  <Lines>240</Lines>
  <Paragraphs>99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Employment application (2-pp.)</vt:lpstr>
    </vt:vector>
  </TitlesOfParts>
  <Company/>
  <LinksUpToDate>false</LinksUpToDate>
  <CharactersWithSpaces>4391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Employment application (2-pp.)</dc:title>
  <dc:creator>Ike Pahm</dc:creator>
  <cp:keywords/>
  <cp:lastModifiedBy>Ike Pahm</cp:lastModifiedBy>
  <cp:revision>4</cp:revision>
  <cp:lastPrinted>2025-07-11T00:08:00Z</cp:lastPrinted>
  <dcterms:created xsi:type="dcterms:W3CDTF">2026-04-26T13:49:00Z</dcterms:created>
  <dcterms:modified xsi:type="dcterms:W3CDTF">2026-04-26T13:50:00Z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TC060888281033</vt:lpwstr>
  </property>
</Properties>
</file>